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41D9" w:rsidRDefault="00B241D9" w:rsidP="00744951"/>
    <w:sectPr w:rsidR="00B241D9" w:rsidSect="00C457C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417" w:bottom="1134" w:left="1417" w:header="720" w:footer="720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41D9" w:rsidRDefault="00B241D9">
      <w:r>
        <w:separator/>
      </w:r>
    </w:p>
  </w:endnote>
  <w:endnote w:type="continuationSeparator" w:id="0">
    <w:p w:rsidR="00B241D9" w:rsidRDefault="00B241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hannon-Book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1D9" w:rsidRDefault="00B241D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1D9" w:rsidRDefault="00B241D9">
    <w:pPr>
      <w:pStyle w:val="Footer"/>
      <w:jc w:val="right"/>
    </w:pPr>
    <w:fldSimple w:instr=" PAGE   \* MERGEFORMAT ">
      <w:r>
        <w:rPr>
          <w:noProof/>
        </w:rPr>
        <w:t>1</w:t>
      </w:r>
    </w:fldSimple>
  </w:p>
  <w:p w:rsidR="00B241D9" w:rsidRDefault="00B241D9" w:rsidP="00E80CF5">
    <w:pPr>
      <w:pStyle w:val="Footer"/>
      <w:tabs>
        <w:tab w:val="clear" w:pos="9072"/>
        <w:tab w:val="left" w:pos="7320"/>
      </w:tabs>
      <w:spacing w:before="240"/>
      <w:rPr>
        <w:rFonts w:ascii="Shannon-Book" w:hAnsi="Shannon-Book"/>
        <w:sz w:val="14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1D9" w:rsidRDefault="00B241D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41D9" w:rsidRDefault="00B241D9">
      <w:r>
        <w:separator/>
      </w:r>
    </w:p>
  </w:footnote>
  <w:footnote w:type="continuationSeparator" w:id="0">
    <w:p w:rsidR="00B241D9" w:rsidRDefault="00B241D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1D9" w:rsidRDefault="00B241D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1D9" w:rsidRDefault="00B241D9">
    <w:pPr>
      <w:pStyle w:val="Head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82.7pt;margin-top:15.75pt;width:81pt;height:1in;z-index:251657216" o:allowincell="f" stroked="f">
          <v:textbox style="mso-next-textbox:#_x0000_s2049" inset="3.5mm">
            <w:txbxContent>
              <w:p w:rsidR="00B241D9" w:rsidRDefault="00B241D9">
                <w:pPr>
                  <w:pStyle w:val="BodyText2"/>
                  <w:spacing w:after="80" w:afterAutospacing="0"/>
                </w:pPr>
                <w:r>
                  <w:t>Ludwigsburg, den</w:t>
                </w:r>
              </w:p>
              <w:p w:rsidR="00B241D9" w:rsidRDefault="00B241D9">
                <w:pPr>
                  <w:pStyle w:val="BodyText2"/>
                  <w:spacing w:after="80" w:afterAutospacing="0"/>
                </w:pPr>
                <w:r>
                  <w:t>Bearbeiter</w:t>
                </w:r>
              </w:p>
              <w:p w:rsidR="00B241D9" w:rsidRDefault="00B241D9">
                <w:pPr>
                  <w:pStyle w:val="BodyText2"/>
                  <w:spacing w:after="80" w:afterAutospacing="0"/>
                  <w:rPr>
                    <w:lang w:val="it-IT"/>
                  </w:rPr>
                </w:pPr>
                <w:r>
                  <w:rPr>
                    <w:lang w:val="it-IT"/>
                  </w:rPr>
                  <w:t>Telefon</w:t>
                </w:r>
              </w:p>
              <w:p w:rsidR="00B241D9" w:rsidRDefault="00B241D9">
                <w:pPr>
                  <w:pStyle w:val="BodyText2"/>
                  <w:spacing w:after="80" w:afterAutospacing="0"/>
                  <w:rPr>
                    <w:lang w:val="it-IT"/>
                  </w:rPr>
                </w:pPr>
                <w:r>
                  <w:rPr>
                    <w:lang w:val="it-IT"/>
                  </w:rPr>
                  <w:t>E-Mail</w:t>
                </w:r>
              </w:p>
            </w:txbxContent>
          </v:textbox>
        </v:shape>
      </w:pict>
    </w:r>
    <w:r>
      <w:rPr>
        <w:noProof/>
      </w:rPr>
      <w:pict>
        <v:shape id="_x0000_s2050" type="#_x0000_t202" style="position:absolute;margin-left:271.8pt;margin-top:15.75pt;width:227.25pt;height:63pt;z-index:251659264" o:allowincell="f" filled="f" stroked="f">
          <v:textbox style="mso-next-textbox:#_x0000_s2050" inset="3.5mm">
            <w:txbxContent>
              <w:p w:rsidR="00B241D9" w:rsidRDefault="00B241D9" w:rsidP="009F545A">
                <w:pPr>
                  <w:pStyle w:val="BodyText2"/>
                  <w:spacing w:after="80" w:afterAutospacing="0"/>
                  <w:jc w:val="center"/>
                </w:pPr>
                <w:r>
                  <w:tab/>
                </w:r>
                <w:r>
                  <w:tab/>
                  <w:t xml:space="preserve">              </w:t>
                </w:r>
                <w:r>
                  <w:tab/>
                </w:r>
                <w:r>
                  <w:tab/>
                </w:r>
                <w:fldSimple w:instr=" TIME \@ &quot;dd.MM.yyyy&quot; ">
                  <w:r>
                    <w:rPr>
                      <w:noProof/>
                    </w:rPr>
                    <w:t>22.05.2012</w:t>
                  </w:r>
                </w:fldSimple>
              </w:p>
              <w:p w:rsidR="00B241D9" w:rsidRDefault="00B241D9" w:rsidP="00050518">
                <w:pPr>
                  <w:pStyle w:val="BodyText2"/>
                  <w:spacing w:after="80" w:afterAutospacing="0"/>
                  <w:ind w:left="2124" w:firstLine="708"/>
                  <w:jc w:val="center"/>
                </w:pPr>
                <w:r>
                  <w:t>Frau Ranz</w:t>
                </w:r>
              </w:p>
              <w:p w:rsidR="00B241D9" w:rsidRDefault="00B241D9">
                <w:pPr>
                  <w:pStyle w:val="BodyText2"/>
                  <w:spacing w:after="80" w:afterAutospacing="0"/>
                  <w:jc w:val="right"/>
                </w:pPr>
                <w:r>
                  <w:t>07141-140-543</w:t>
                </w:r>
              </w:p>
              <w:p w:rsidR="00B241D9" w:rsidRDefault="00B241D9">
                <w:pPr>
                  <w:pStyle w:val="BodyText2"/>
                  <w:spacing w:after="80" w:afterAutospacing="0"/>
                  <w:jc w:val="right"/>
                </w:pPr>
                <w:r>
                  <w:t>ranz_susanne@hs-ludwigsburg.de</w:t>
                </w:r>
              </w:p>
              <w:p w:rsidR="00B241D9" w:rsidRDefault="00B241D9">
                <w:pPr>
                  <w:pStyle w:val="BodyText2"/>
                  <w:spacing w:after="80" w:afterAutospacing="0"/>
                  <w:jc w:val="right"/>
                </w:pPr>
              </w:p>
            </w:txbxContent>
          </v:textbox>
        </v:shape>
      </w:pict>
    </w:r>
    <w:r>
      <w:rPr>
        <w:noProof/>
      </w:rPr>
      <w:pict>
        <v:shape id="_x0000_s2051" type="#_x0000_t202" style="position:absolute;margin-left:32.2pt;margin-top:.2pt;width:138.8pt;height:63pt;z-index:251658240" o:allowincell="f" stroked="f">
          <v:textbox style="mso-next-textbox:#_x0000_s2051" inset="3.5mm">
            <w:txbxContent>
              <w:p w:rsidR="00B241D9" w:rsidRPr="009F545A" w:rsidRDefault="00B241D9">
                <w:pPr>
                  <w:pStyle w:val="BodyText2"/>
                  <w:rPr>
                    <w:b/>
                    <w:bCs/>
                    <w:w w:val="105"/>
                  </w:rPr>
                </w:pPr>
                <w:r>
                  <w:rPr>
                    <w:rFonts w:cs="Arial"/>
                    <w:b/>
                    <w:bCs/>
                    <w:w w:val="105"/>
                  </w:rPr>
                  <w:t>Hochschule  für  öffentliche</w:t>
                </w:r>
                <w:r>
                  <w:rPr>
                    <w:rFonts w:cs="Arial"/>
                    <w:b/>
                    <w:bCs/>
                    <w:w w:val="105"/>
                  </w:rPr>
                  <w:br/>
                </w:r>
                <w:r>
                  <w:rPr>
                    <w:b/>
                    <w:bCs/>
                    <w:w w:val="105"/>
                  </w:rPr>
                  <w:t>Verwaltung  und  Finanzen</w:t>
                </w:r>
                <w:r>
                  <w:rPr>
                    <w:b/>
                    <w:bCs/>
                    <w:w w:val="105"/>
                  </w:rPr>
                  <w:br/>
                  <w:t>Ludwigsburg</w:t>
                </w:r>
              </w:p>
              <w:p w:rsidR="00B241D9" w:rsidRDefault="00B241D9">
                <w:pPr>
                  <w:pStyle w:val="BodyText2"/>
                  <w:rPr>
                    <w:rFonts w:cs="Arial"/>
                    <w:b/>
                    <w:bCs/>
                  </w:rPr>
                </w:pPr>
                <w:r>
                  <w:rPr>
                    <w:rFonts w:cs="Arial"/>
                    <w:b/>
                    <w:bCs/>
                  </w:rPr>
                  <w:t>Qualitätsmanagement</w:t>
                </w:r>
              </w:p>
            </w:txbxContent>
          </v:textbox>
        </v:shape>
      </w:pict>
    </w: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position:absolute;margin-left:-3.8pt;margin-top:.2pt;width:26.8pt;height:54pt;z-index:-251660288;mso-wrap-edited:f" o:allowincell="f" strokecolor="white">
          <v:imagedata r:id="rId1" o:title=""/>
        </v:shape>
        <o:OLEObject Type="Embed" ProgID="WangImage.Document" ShapeID="_x0000_s2052" DrawAspect="Content" ObjectID="_1399184248" r:id="rId2"/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1D9" w:rsidRDefault="00B241D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86F4E"/>
    <w:multiLevelType w:val="hybridMultilevel"/>
    <w:tmpl w:val="9130666E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1FA7829"/>
    <w:multiLevelType w:val="hybridMultilevel"/>
    <w:tmpl w:val="3890355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6E390A"/>
    <w:multiLevelType w:val="hybridMultilevel"/>
    <w:tmpl w:val="C2A6095E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A087FEB"/>
    <w:multiLevelType w:val="hybridMultilevel"/>
    <w:tmpl w:val="41DA9898"/>
    <w:lvl w:ilvl="0" w:tplc="141CE630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BB778C"/>
    <w:multiLevelType w:val="hybridMultilevel"/>
    <w:tmpl w:val="5078642C"/>
    <w:lvl w:ilvl="0" w:tplc="CAB88CA6">
      <w:start w:val="1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A85CBC"/>
    <w:multiLevelType w:val="hybridMultilevel"/>
    <w:tmpl w:val="B804F3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240E24"/>
    <w:multiLevelType w:val="hybridMultilevel"/>
    <w:tmpl w:val="D00299F4"/>
    <w:lvl w:ilvl="0" w:tplc="E93E8B4E">
      <w:start w:val="10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B43DCF"/>
    <w:multiLevelType w:val="hybridMultilevel"/>
    <w:tmpl w:val="D0DC43EC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A6255ED"/>
    <w:multiLevelType w:val="hybridMultilevel"/>
    <w:tmpl w:val="437EA1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F63701"/>
    <w:multiLevelType w:val="hybridMultilevel"/>
    <w:tmpl w:val="ABDEFDC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E706A26"/>
    <w:multiLevelType w:val="hybridMultilevel"/>
    <w:tmpl w:val="0ABADA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5F01EC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2">
    <w:nsid w:val="2C4812F6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3">
    <w:nsid w:val="2EE415D1"/>
    <w:multiLevelType w:val="hybridMultilevel"/>
    <w:tmpl w:val="5B0EC48E"/>
    <w:lvl w:ilvl="0" w:tplc="0407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4">
    <w:nsid w:val="3BEF0533"/>
    <w:multiLevelType w:val="hybridMultilevel"/>
    <w:tmpl w:val="711238C6"/>
    <w:lvl w:ilvl="0" w:tplc="12EC67B8">
      <w:start w:val="1"/>
      <w:numFmt w:val="bullet"/>
      <w:lvlText w:val="-"/>
      <w:lvlJc w:val="left"/>
      <w:pPr>
        <w:ind w:left="720" w:hanging="360"/>
      </w:pPr>
      <w:rPr>
        <w:rFonts w:ascii="Helvetica" w:eastAsia="Times New Roman" w:hAnsi="Helvetic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9470B9"/>
    <w:multiLevelType w:val="hybridMultilevel"/>
    <w:tmpl w:val="96769776"/>
    <w:lvl w:ilvl="0" w:tplc="D5A00296">
      <w:start w:val="11"/>
      <w:numFmt w:val="bullet"/>
      <w:lvlText w:val="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2CA7C04"/>
    <w:multiLevelType w:val="hybridMultilevel"/>
    <w:tmpl w:val="6E66D2AA"/>
    <w:lvl w:ilvl="0" w:tplc="0E46FC44">
      <w:start w:val="1"/>
      <w:numFmt w:val="decimal"/>
      <w:lvlText w:val="%1.)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7430AAF"/>
    <w:multiLevelType w:val="hybridMultilevel"/>
    <w:tmpl w:val="23DE7180"/>
    <w:lvl w:ilvl="0" w:tplc="F1AC1522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7BF3625"/>
    <w:multiLevelType w:val="hybridMultilevel"/>
    <w:tmpl w:val="EDFC74DA"/>
    <w:lvl w:ilvl="0" w:tplc="0407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9">
    <w:nsid w:val="4DD93709"/>
    <w:multiLevelType w:val="hybridMultilevel"/>
    <w:tmpl w:val="AE5EF092"/>
    <w:lvl w:ilvl="0" w:tplc="F1EA4A74">
      <w:start w:val="1"/>
      <w:numFmt w:val="decimal"/>
      <w:lvlText w:val="%1.)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503C5EC5"/>
    <w:multiLevelType w:val="hybridMultilevel"/>
    <w:tmpl w:val="1212BE3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5418671E"/>
    <w:multiLevelType w:val="hybridMultilevel"/>
    <w:tmpl w:val="551A17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4587B1A"/>
    <w:multiLevelType w:val="hybridMultilevel"/>
    <w:tmpl w:val="46B023C8"/>
    <w:lvl w:ilvl="0" w:tplc="E7789B2A">
      <w:start w:val="1"/>
      <w:numFmt w:val="bullet"/>
      <w:lvlText w:val="-"/>
      <w:lvlJc w:val="left"/>
      <w:pPr>
        <w:ind w:left="720" w:hanging="360"/>
      </w:pPr>
      <w:rPr>
        <w:rFonts w:ascii="Helvetica" w:eastAsia="Times New Roman" w:hAnsi="Helvetic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60C4EB8"/>
    <w:multiLevelType w:val="hybridMultilevel"/>
    <w:tmpl w:val="CBD06D10"/>
    <w:lvl w:ilvl="0" w:tplc="21DC44DA">
      <w:start w:val="1"/>
      <w:numFmt w:val="decimal"/>
      <w:lvlText w:val="%1.)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5A4723FA"/>
    <w:multiLevelType w:val="hybridMultilevel"/>
    <w:tmpl w:val="E38E6D16"/>
    <w:lvl w:ilvl="0" w:tplc="D2D6D7B6">
      <w:start w:val="1"/>
      <w:numFmt w:val="decimal"/>
      <w:lvlText w:val="%1.)"/>
      <w:lvlJc w:val="left"/>
      <w:pPr>
        <w:ind w:left="1128" w:hanging="42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5">
    <w:nsid w:val="654970EF"/>
    <w:multiLevelType w:val="hybridMultilevel"/>
    <w:tmpl w:val="44D04C32"/>
    <w:lvl w:ilvl="0" w:tplc="41E2FCD6">
      <w:start w:val="1"/>
      <w:numFmt w:val="bullet"/>
      <w:lvlText w:val="-"/>
      <w:lvlJc w:val="left"/>
      <w:pPr>
        <w:ind w:left="720" w:hanging="360"/>
      </w:pPr>
      <w:rPr>
        <w:rFonts w:ascii="Helvetica" w:eastAsia="Times New Roman" w:hAnsi="Helvetic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6C57348"/>
    <w:multiLevelType w:val="hybridMultilevel"/>
    <w:tmpl w:val="E2F099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37F330B"/>
    <w:multiLevelType w:val="hybridMultilevel"/>
    <w:tmpl w:val="AA04E04A"/>
    <w:lvl w:ilvl="0" w:tplc="D9ECB65E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8203799"/>
    <w:multiLevelType w:val="hybridMultilevel"/>
    <w:tmpl w:val="3CC2711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8546F24"/>
    <w:multiLevelType w:val="hybridMultilevel"/>
    <w:tmpl w:val="1B40E00A"/>
    <w:lvl w:ilvl="0" w:tplc="0407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0">
    <w:nsid w:val="789A007C"/>
    <w:multiLevelType w:val="multilevel"/>
    <w:tmpl w:val="EF566BC2"/>
    <w:lvl w:ilvl="0">
      <w:start w:val="1"/>
      <w:numFmt w:val="decimal"/>
      <w:pStyle w:val="Prozessebene1"/>
      <w:lvlText w:val="%1."/>
      <w:lvlJc w:val="left"/>
      <w:pPr>
        <w:ind w:left="644" w:hanging="360"/>
      </w:pPr>
      <w:rPr>
        <w:rFonts w:ascii="Arial" w:hAnsi="Arial" w:cs="Times New Roman" w:hint="default"/>
        <w:b/>
        <w:i w:val="0"/>
        <w:sz w:val="20"/>
      </w:rPr>
    </w:lvl>
    <w:lvl w:ilvl="1">
      <w:start w:val="1"/>
      <w:numFmt w:val="decimal"/>
      <w:pStyle w:val="Prozessebene2"/>
      <w:lvlText w:val="%1.%2."/>
      <w:lvlJc w:val="left"/>
      <w:pPr>
        <w:ind w:left="792" w:hanging="432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lvlRestart w:val="0"/>
      <w:pStyle w:val="Prozessebene3"/>
      <w:lvlText w:val="%1.%2.%3."/>
      <w:lvlJc w:val="left"/>
      <w:pPr>
        <w:ind w:left="1072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31">
    <w:nsid w:val="7C134579"/>
    <w:multiLevelType w:val="hybridMultilevel"/>
    <w:tmpl w:val="D29A1818"/>
    <w:lvl w:ilvl="0" w:tplc="0407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2">
    <w:nsid w:val="7C3A11B2"/>
    <w:multiLevelType w:val="hybridMultilevel"/>
    <w:tmpl w:val="FC76F30E"/>
    <w:lvl w:ilvl="0" w:tplc="3C948788">
      <w:start w:val="1"/>
      <w:numFmt w:val="bullet"/>
      <w:lvlText w:val="-"/>
      <w:lvlJc w:val="left"/>
      <w:pPr>
        <w:ind w:left="720" w:hanging="360"/>
      </w:pPr>
      <w:rPr>
        <w:rFonts w:ascii="Helvetica" w:eastAsia="Times New Roman" w:hAnsi="Helvetic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E6E1B42"/>
    <w:multiLevelType w:val="hybridMultilevel"/>
    <w:tmpl w:val="B41AC95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F44286A"/>
    <w:multiLevelType w:val="hybridMultilevel"/>
    <w:tmpl w:val="E542C0C4"/>
    <w:lvl w:ilvl="0" w:tplc="57E09440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0"/>
  </w:num>
  <w:num w:numId="4">
    <w:abstractNumId w:val="9"/>
  </w:num>
  <w:num w:numId="5">
    <w:abstractNumId w:val="28"/>
  </w:num>
  <w:num w:numId="6">
    <w:abstractNumId w:val="7"/>
  </w:num>
  <w:num w:numId="7">
    <w:abstractNumId w:val="20"/>
  </w:num>
  <w:num w:numId="8">
    <w:abstractNumId w:val="2"/>
  </w:num>
  <w:num w:numId="9">
    <w:abstractNumId w:val="21"/>
  </w:num>
  <w:num w:numId="10">
    <w:abstractNumId w:val="33"/>
  </w:num>
  <w:num w:numId="11">
    <w:abstractNumId w:val="31"/>
  </w:num>
  <w:num w:numId="12">
    <w:abstractNumId w:val="18"/>
  </w:num>
  <w:num w:numId="13">
    <w:abstractNumId w:val="13"/>
  </w:num>
  <w:num w:numId="14">
    <w:abstractNumId w:val="29"/>
  </w:num>
  <w:num w:numId="15">
    <w:abstractNumId w:val="16"/>
  </w:num>
  <w:num w:numId="16">
    <w:abstractNumId w:val="26"/>
  </w:num>
  <w:num w:numId="17">
    <w:abstractNumId w:val="23"/>
  </w:num>
  <w:num w:numId="18">
    <w:abstractNumId w:val="1"/>
  </w:num>
  <w:num w:numId="19">
    <w:abstractNumId w:val="3"/>
  </w:num>
  <w:num w:numId="20">
    <w:abstractNumId w:val="34"/>
  </w:num>
  <w:num w:numId="21">
    <w:abstractNumId w:val="8"/>
  </w:num>
  <w:num w:numId="22">
    <w:abstractNumId w:val="5"/>
  </w:num>
  <w:num w:numId="23">
    <w:abstractNumId w:val="10"/>
  </w:num>
  <w:num w:numId="24">
    <w:abstractNumId w:val="6"/>
  </w:num>
  <w:num w:numId="25">
    <w:abstractNumId w:val="32"/>
  </w:num>
  <w:num w:numId="26">
    <w:abstractNumId w:val="22"/>
  </w:num>
  <w:num w:numId="27">
    <w:abstractNumId w:val="14"/>
  </w:num>
  <w:num w:numId="28">
    <w:abstractNumId w:val="25"/>
  </w:num>
  <w:num w:numId="29">
    <w:abstractNumId w:val="30"/>
  </w:num>
  <w:num w:numId="3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0"/>
    <w:lvlOverride w:ilvl="0">
      <w:lvl w:ilvl="0">
        <w:start w:val="1"/>
        <w:numFmt w:val="decimal"/>
        <w:pStyle w:val="Prozessebene1"/>
        <w:lvlText w:val="%1."/>
        <w:lvlJc w:val="left"/>
        <w:pPr>
          <w:ind w:left="644" w:hanging="360"/>
        </w:pPr>
        <w:rPr>
          <w:rFonts w:ascii="Arial" w:hAnsi="Arial" w:cs="Times New Roman" w:hint="default"/>
          <w:b/>
          <w:i w:val="0"/>
          <w:sz w:val="20"/>
        </w:rPr>
      </w:lvl>
    </w:lvlOverride>
    <w:lvlOverride w:ilvl="1">
      <w:lvl w:ilvl="1">
        <w:start w:val="1"/>
        <w:numFmt w:val="decimal"/>
        <w:pStyle w:val="Prozessebene2"/>
        <w:lvlText w:val="%1.%2."/>
        <w:lvlJc w:val="left"/>
        <w:pPr>
          <w:ind w:left="792" w:hanging="432"/>
        </w:pPr>
        <w:rPr>
          <w:rFonts w:ascii="Arial" w:hAnsi="Arial" w:cs="Arial" w:hint="default"/>
          <w:spacing w:val="0"/>
          <w:w w:val="100"/>
          <w:sz w:val="20"/>
          <w:szCs w:val="20"/>
        </w:rPr>
      </w:lvl>
    </w:lvlOverride>
    <w:lvlOverride w:ilvl="2">
      <w:lvl w:ilvl="2">
        <w:start w:val="1"/>
        <w:numFmt w:val="decimal"/>
        <w:lvlRestart w:val="0"/>
        <w:pStyle w:val="Prozessebene3"/>
        <w:lvlText w:val="%1.%2.%3."/>
        <w:lvlJc w:val="left"/>
        <w:pPr>
          <w:ind w:left="1072" w:hanging="504"/>
        </w:pPr>
        <w:rPr>
          <w:rFonts w:cs="Times New Roman"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cs="Times New Roman"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cs="Times New Roman"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cs="Times New Roman"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cs="Times New Roman"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cs="Times New Roman" w:hint="default"/>
        </w:rPr>
      </w:lvl>
    </w:lvlOverride>
  </w:num>
  <w:num w:numId="32">
    <w:abstractNumId w:val="19"/>
  </w:num>
  <w:num w:numId="33">
    <w:abstractNumId w:val="24"/>
  </w:num>
  <w:num w:numId="34">
    <w:abstractNumId w:val="15"/>
  </w:num>
  <w:num w:numId="35">
    <w:abstractNumId w:val="4"/>
  </w:num>
  <w:num w:numId="36">
    <w:abstractNumId w:val="27"/>
  </w:num>
  <w:num w:numId="37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A3967"/>
    <w:rsid w:val="0001518E"/>
    <w:rsid w:val="00015A09"/>
    <w:rsid w:val="00050518"/>
    <w:rsid w:val="00077E32"/>
    <w:rsid w:val="000976E1"/>
    <w:rsid w:val="000A0C22"/>
    <w:rsid w:val="000F052D"/>
    <w:rsid w:val="00121E9A"/>
    <w:rsid w:val="00133FE9"/>
    <w:rsid w:val="00151FEF"/>
    <w:rsid w:val="001673C2"/>
    <w:rsid w:val="00190F83"/>
    <w:rsid w:val="001A1D42"/>
    <w:rsid w:val="001D2D25"/>
    <w:rsid w:val="00255036"/>
    <w:rsid w:val="00284527"/>
    <w:rsid w:val="0029583D"/>
    <w:rsid w:val="002B7D16"/>
    <w:rsid w:val="002F7D60"/>
    <w:rsid w:val="00352F75"/>
    <w:rsid w:val="003A22C2"/>
    <w:rsid w:val="004071A7"/>
    <w:rsid w:val="00416CEE"/>
    <w:rsid w:val="0044082A"/>
    <w:rsid w:val="00450E64"/>
    <w:rsid w:val="004750CC"/>
    <w:rsid w:val="004A1A43"/>
    <w:rsid w:val="004A36CA"/>
    <w:rsid w:val="004A7C30"/>
    <w:rsid w:val="004B5815"/>
    <w:rsid w:val="004C064A"/>
    <w:rsid w:val="004C1819"/>
    <w:rsid w:val="004D77BC"/>
    <w:rsid w:val="004F10F2"/>
    <w:rsid w:val="00580F36"/>
    <w:rsid w:val="005829CB"/>
    <w:rsid w:val="005B6FFF"/>
    <w:rsid w:val="005E6F4F"/>
    <w:rsid w:val="006208AE"/>
    <w:rsid w:val="00620E41"/>
    <w:rsid w:val="006927E0"/>
    <w:rsid w:val="006B2208"/>
    <w:rsid w:val="006C6ABE"/>
    <w:rsid w:val="00710B4C"/>
    <w:rsid w:val="007232D6"/>
    <w:rsid w:val="00727168"/>
    <w:rsid w:val="00744951"/>
    <w:rsid w:val="00764432"/>
    <w:rsid w:val="00785ADB"/>
    <w:rsid w:val="007D0069"/>
    <w:rsid w:val="007D0712"/>
    <w:rsid w:val="007E0AD3"/>
    <w:rsid w:val="007F4A21"/>
    <w:rsid w:val="008F1B89"/>
    <w:rsid w:val="00905A54"/>
    <w:rsid w:val="00972A0F"/>
    <w:rsid w:val="00982937"/>
    <w:rsid w:val="00992806"/>
    <w:rsid w:val="009A0178"/>
    <w:rsid w:val="009A15EA"/>
    <w:rsid w:val="009C7E47"/>
    <w:rsid w:val="009D0215"/>
    <w:rsid w:val="009F545A"/>
    <w:rsid w:val="00A10004"/>
    <w:rsid w:val="00A321BC"/>
    <w:rsid w:val="00A44576"/>
    <w:rsid w:val="00A65467"/>
    <w:rsid w:val="00A837BC"/>
    <w:rsid w:val="00AB4E93"/>
    <w:rsid w:val="00AC7261"/>
    <w:rsid w:val="00B11F08"/>
    <w:rsid w:val="00B241D9"/>
    <w:rsid w:val="00B31D19"/>
    <w:rsid w:val="00B32B53"/>
    <w:rsid w:val="00B332A8"/>
    <w:rsid w:val="00B4231D"/>
    <w:rsid w:val="00B86A63"/>
    <w:rsid w:val="00B9040A"/>
    <w:rsid w:val="00B90EE9"/>
    <w:rsid w:val="00BB0F84"/>
    <w:rsid w:val="00BC2E7A"/>
    <w:rsid w:val="00C03D0D"/>
    <w:rsid w:val="00C05FBD"/>
    <w:rsid w:val="00C457C0"/>
    <w:rsid w:val="00C777A0"/>
    <w:rsid w:val="00CD5B75"/>
    <w:rsid w:val="00CF3ED4"/>
    <w:rsid w:val="00D06CCF"/>
    <w:rsid w:val="00D23555"/>
    <w:rsid w:val="00D96276"/>
    <w:rsid w:val="00DA7A23"/>
    <w:rsid w:val="00DD38DD"/>
    <w:rsid w:val="00E11A32"/>
    <w:rsid w:val="00E675FF"/>
    <w:rsid w:val="00E73EB3"/>
    <w:rsid w:val="00E80CF5"/>
    <w:rsid w:val="00EA3967"/>
    <w:rsid w:val="00EE07E7"/>
    <w:rsid w:val="00F15B50"/>
    <w:rsid w:val="00F412E7"/>
    <w:rsid w:val="00F64BF0"/>
    <w:rsid w:val="00F71E94"/>
    <w:rsid w:val="00F7271E"/>
    <w:rsid w:val="00FC2DD5"/>
    <w:rsid w:val="00FD3608"/>
    <w:rsid w:val="00FE22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semiHidden="0" w:uiPriority="0" w:qFormat="1"/>
    <w:lsdException w:name="heading 3" w:locked="1" w:semiHidden="0" w:uiPriority="0" w:qFormat="1"/>
    <w:lsdException w:name="heading 4" w:locked="1" w:semiHidden="0" w:uiPriority="0" w:qFormat="1"/>
    <w:lsdException w:name="heading 5" w:locked="1" w:semiHidden="0" w:uiPriority="0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locked="1" w:semiHidden="0" w:uiPriority="0"/>
    <w:lsdException w:name="footer" w:unhideWhenUsed="1"/>
    <w:lsdException w:name="index heading" w:unhideWhenUsed="1"/>
    <w:lsdException w:name="caption" w:locked="1" w:semiHidden="0" w:uiPriority="0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locked="1" w:semiHidden="0" w:uiPriority="0"/>
    <w:lsdException w:name="Body Text Indent" w:locked="1" w:semiHidden="0" w:uiPriority="0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locked="1" w:semiHidden="0" w:uiPriority="0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6C6ABE"/>
    <w:rPr>
      <w:rFonts w:ascii="Arial" w:hAnsi="Arial"/>
      <w:sz w:val="24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C6ABE"/>
    <w:pPr>
      <w:keepNext/>
      <w:outlineLvl w:val="0"/>
    </w:pPr>
    <w:rPr>
      <w:b/>
      <w:sz w:val="28"/>
      <w:u w:val="single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C6ABE"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9"/>
    <w:qFormat/>
    <w:rsid w:val="006C6ABE"/>
    <w:pPr>
      <w:keepNext/>
      <w:spacing w:before="240" w:after="60"/>
      <w:outlineLvl w:val="2"/>
    </w:pPr>
    <w:rPr>
      <w:rFonts w:cs="Arial"/>
      <w:b/>
      <w:bCs/>
      <w:sz w:val="22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6C6ABE"/>
    <w:pPr>
      <w:keepNext/>
      <w:jc w:val="both"/>
      <w:outlineLvl w:val="3"/>
    </w:pPr>
    <w:rPr>
      <w:b/>
      <w:sz w:val="20"/>
    </w:rPr>
  </w:style>
  <w:style w:type="paragraph" w:styleId="Heading5">
    <w:name w:val="heading 5"/>
    <w:basedOn w:val="Normal"/>
    <w:next w:val="Normal"/>
    <w:link w:val="Heading5Char"/>
    <w:uiPriority w:val="99"/>
    <w:qFormat/>
    <w:rsid w:val="006C6ABE"/>
    <w:pPr>
      <w:keepNext/>
      <w:tabs>
        <w:tab w:val="left" w:pos="1029"/>
      </w:tabs>
      <w:outlineLvl w:val="4"/>
    </w:pPr>
    <w:rPr>
      <w:b/>
      <w:bCs/>
      <w:sz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1577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1577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157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1577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1577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BodyText">
    <w:name w:val="Body Text"/>
    <w:basedOn w:val="Normal"/>
    <w:link w:val="BodyTextChar"/>
    <w:uiPriority w:val="99"/>
    <w:semiHidden/>
    <w:rsid w:val="006C6ABE"/>
    <w:rPr>
      <w:b/>
      <w:sz w:val="16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C41577"/>
    <w:rPr>
      <w:rFonts w:ascii="Arial" w:hAnsi="Arial"/>
      <w:sz w:val="24"/>
      <w:szCs w:val="20"/>
    </w:rPr>
  </w:style>
  <w:style w:type="paragraph" w:styleId="Header">
    <w:name w:val="header"/>
    <w:basedOn w:val="Normal"/>
    <w:link w:val="HeaderChar"/>
    <w:uiPriority w:val="99"/>
    <w:semiHidden/>
    <w:rsid w:val="006C6AB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41577"/>
    <w:rPr>
      <w:rFonts w:ascii="Arial" w:hAnsi="Arial"/>
      <w:sz w:val="24"/>
      <w:szCs w:val="20"/>
    </w:rPr>
  </w:style>
  <w:style w:type="paragraph" w:styleId="Footer">
    <w:name w:val="footer"/>
    <w:basedOn w:val="Normal"/>
    <w:link w:val="FooterChar"/>
    <w:uiPriority w:val="99"/>
    <w:rsid w:val="006C6AB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727168"/>
    <w:rPr>
      <w:rFonts w:ascii="Arial" w:hAnsi="Arial" w:cs="Times New Roman"/>
      <w:sz w:val="24"/>
    </w:rPr>
  </w:style>
  <w:style w:type="paragraph" w:styleId="BodyText2">
    <w:name w:val="Body Text 2"/>
    <w:basedOn w:val="Normal"/>
    <w:link w:val="BodyText2Char"/>
    <w:uiPriority w:val="99"/>
    <w:semiHidden/>
    <w:rsid w:val="006C6ABE"/>
    <w:pPr>
      <w:spacing w:after="100" w:afterAutospacing="1"/>
    </w:pPr>
    <w:rPr>
      <w:sz w:val="16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41577"/>
    <w:rPr>
      <w:rFonts w:ascii="Arial" w:hAnsi="Arial"/>
      <w:sz w:val="24"/>
      <w:szCs w:val="20"/>
    </w:rPr>
  </w:style>
  <w:style w:type="paragraph" w:styleId="BodyTextIndent">
    <w:name w:val="Body Text Indent"/>
    <w:basedOn w:val="Normal"/>
    <w:link w:val="BodyTextIndentChar"/>
    <w:uiPriority w:val="99"/>
    <w:semiHidden/>
    <w:rsid w:val="006C6ABE"/>
    <w:pPr>
      <w:tabs>
        <w:tab w:val="left" w:pos="1985"/>
      </w:tabs>
      <w:ind w:left="1985" w:hanging="1985"/>
      <w:jc w:val="both"/>
    </w:pPr>
    <w:rPr>
      <w:b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41577"/>
    <w:rPr>
      <w:rFonts w:ascii="Arial" w:hAnsi="Arial"/>
      <w:sz w:val="24"/>
      <w:szCs w:val="20"/>
    </w:rPr>
  </w:style>
  <w:style w:type="paragraph" w:styleId="FootnoteText">
    <w:name w:val="footnote text"/>
    <w:basedOn w:val="Normal"/>
    <w:link w:val="FootnoteTextChar"/>
    <w:uiPriority w:val="99"/>
    <w:semiHidden/>
    <w:rsid w:val="00D06CCF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D06CCF"/>
    <w:rPr>
      <w:rFonts w:ascii="Arial" w:hAnsi="Arial" w:cs="Times New Roman"/>
    </w:rPr>
  </w:style>
  <w:style w:type="character" w:styleId="FootnoteReference">
    <w:name w:val="footnote reference"/>
    <w:basedOn w:val="DefaultParagraphFont"/>
    <w:uiPriority w:val="99"/>
    <w:semiHidden/>
    <w:rsid w:val="00D06CCF"/>
    <w:rPr>
      <w:rFonts w:cs="Times New Roman"/>
      <w:vertAlign w:val="superscript"/>
    </w:rPr>
  </w:style>
  <w:style w:type="table" w:styleId="TableGrid">
    <w:name w:val="Table Grid"/>
    <w:basedOn w:val="TableNormal"/>
    <w:uiPriority w:val="99"/>
    <w:rsid w:val="00D06CCF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450E6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CD5B7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5B75"/>
    <w:rPr>
      <w:rFonts w:ascii="Tahoma" w:hAnsi="Tahoma" w:cs="Tahoma"/>
      <w:sz w:val="16"/>
      <w:szCs w:val="16"/>
    </w:rPr>
  </w:style>
  <w:style w:type="table" w:styleId="ColorfulList-Accent1">
    <w:name w:val="Colorful List Accent 1"/>
    <w:basedOn w:val="TableNormal"/>
    <w:uiPriority w:val="99"/>
    <w:rsid w:val="007F4A21"/>
    <w:rPr>
      <w:color w:val="00000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/>
    </w:tcPr>
    <w:tblStylePr w:type="firstRow">
      <w:rPr>
        <w:rFonts w:cs="Times New Roman"/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rFonts w:cs="Times New Roman"/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shd w:val="clear" w:color="auto" w:fill="DBE5F1"/>
      </w:tcPr>
    </w:tblStylePr>
  </w:style>
  <w:style w:type="table" w:styleId="LightGrid-Accent1">
    <w:name w:val="Light Grid Accent 1"/>
    <w:basedOn w:val="TableNormal"/>
    <w:uiPriority w:val="99"/>
    <w:rsid w:val="008F1B89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rPr>
        <w:rFonts w:cs="Times New Roman"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customStyle="1" w:styleId="Prozessebene1">
    <w:name w:val="Prozessebene 1"/>
    <w:basedOn w:val="Normal"/>
    <w:link w:val="Prozessebene1Zchn"/>
    <w:uiPriority w:val="99"/>
    <w:rsid w:val="00E675FF"/>
    <w:pPr>
      <w:numPr>
        <w:numId w:val="29"/>
      </w:numPr>
      <w:contextualSpacing/>
      <w:outlineLvl w:val="0"/>
    </w:pPr>
    <w:rPr>
      <w:rFonts w:ascii="Calibri" w:hAnsi="Calibri"/>
      <w:b/>
      <w:szCs w:val="22"/>
      <w:lang w:eastAsia="en-US"/>
    </w:rPr>
  </w:style>
  <w:style w:type="paragraph" w:customStyle="1" w:styleId="Prozessebene2">
    <w:name w:val="Prozessebene 2"/>
    <w:basedOn w:val="Prozessebene1"/>
    <w:link w:val="Prozessebene2Zchn"/>
    <w:uiPriority w:val="99"/>
    <w:rsid w:val="00E675FF"/>
    <w:pPr>
      <w:numPr>
        <w:ilvl w:val="1"/>
      </w:numPr>
      <w:tabs>
        <w:tab w:val="num" w:pos="360"/>
      </w:tabs>
      <w:ind w:left="360" w:hanging="360"/>
      <w:outlineLvl w:val="1"/>
    </w:pPr>
    <w:rPr>
      <w:b w:val="0"/>
    </w:rPr>
  </w:style>
  <w:style w:type="paragraph" w:customStyle="1" w:styleId="Prozessebene3">
    <w:name w:val="Prozessebene 3"/>
    <w:basedOn w:val="Prozessebene2"/>
    <w:link w:val="Prozessebene3Zchn"/>
    <w:uiPriority w:val="99"/>
    <w:rsid w:val="00E675FF"/>
    <w:pPr>
      <w:numPr>
        <w:ilvl w:val="2"/>
      </w:numPr>
      <w:tabs>
        <w:tab w:val="num" w:pos="360"/>
      </w:tabs>
      <w:ind w:left="360" w:hanging="360"/>
      <w:outlineLvl w:val="2"/>
    </w:pPr>
    <w:rPr>
      <w:b/>
      <w:sz w:val="22"/>
    </w:rPr>
  </w:style>
  <w:style w:type="character" w:customStyle="1" w:styleId="Prozessebene1Zchn">
    <w:name w:val="Prozessebene 1 Zchn"/>
    <w:basedOn w:val="DefaultParagraphFont"/>
    <w:link w:val="Prozessebene1"/>
    <w:uiPriority w:val="99"/>
    <w:locked/>
    <w:rsid w:val="00E675FF"/>
    <w:rPr>
      <w:rFonts w:ascii="Calibri" w:eastAsia="Times New Roman" w:hAnsi="Calibri" w:cs="Times New Roman"/>
      <w:b/>
      <w:sz w:val="22"/>
      <w:szCs w:val="22"/>
      <w:lang w:eastAsia="en-US"/>
    </w:rPr>
  </w:style>
  <w:style w:type="character" w:customStyle="1" w:styleId="Prozessebene2Zchn">
    <w:name w:val="Prozessebene 2 Zchn"/>
    <w:basedOn w:val="Prozessebene1Zchn"/>
    <w:link w:val="Prozessebene2"/>
    <w:uiPriority w:val="99"/>
    <w:locked/>
    <w:rsid w:val="00E675FF"/>
  </w:style>
  <w:style w:type="character" w:customStyle="1" w:styleId="Prozessebene3Zchn">
    <w:name w:val="Prozessebene 3 Zchn"/>
    <w:basedOn w:val="Prozessebene2Zchn"/>
    <w:link w:val="Prozessebene3"/>
    <w:uiPriority w:val="99"/>
    <w:locked/>
    <w:rsid w:val="00E675FF"/>
  </w:style>
  <w:style w:type="paragraph" w:styleId="Caption">
    <w:name w:val="caption"/>
    <w:basedOn w:val="Normal"/>
    <w:next w:val="Normal"/>
    <w:uiPriority w:val="99"/>
    <w:qFormat/>
    <w:rsid w:val="00E675FF"/>
    <w:pPr>
      <w:spacing w:after="200"/>
    </w:pPr>
    <w:rPr>
      <w:rFonts w:ascii="Calibri" w:hAnsi="Calibri"/>
      <w:b/>
      <w:bCs/>
      <w:color w:val="4F81BD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0</Words>
  <Characters>0</Characters>
  <Application>Microsoft Office Outlook</Application>
  <DocSecurity>0</DocSecurity>
  <Lines>0</Lines>
  <Paragraphs>0</Paragraphs>
  <ScaleCrop>false</ScaleCrop>
  <Company>FH Ludwigsburg, HVF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Berichtsheft-Anlagen-Gliederung:</dc:title>
  <dc:subject/>
  <dc:creator>Fabian Mayer</dc:creator>
  <cp:keywords/>
  <dc:description/>
  <cp:lastModifiedBy>SCHWAR80</cp:lastModifiedBy>
  <cp:revision>2</cp:revision>
  <cp:lastPrinted>2012-05-22T07:31:00Z</cp:lastPrinted>
  <dcterms:created xsi:type="dcterms:W3CDTF">2012-05-22T07:31:00Z</dcterms:created>
  <dcterms:modified xsi:type="dcterms:W3CDTF">2012-05-22T07:31:00Z</dcterms:modified>
</cp:coreProperties>
</file>