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205" w:rsidRDefault="00F71205">
      <w:r w:rsidRPr="00F80A68">
        <w:rPr>
          <w:noProof/>
          <w:lang w:eastAsia="de-D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d 4" o:spid="_x0000_i1025" type="#_x0000_t75" style="width:446.25pt;height:251.25pt;visibility:visible">
            <v:imagedata r:id="rId4" o:title=""/>
          </v:shape>
        </w:pict>
      </w:r>
    </w:p>
    <w:p w:rsidR="00F71205" w:rsidRDefault="00F71205">
      <w:r w:rsidRPr="00F80A68">
        <w:rPr>
          <w:noProof/>
          <w:lang w:eastAsia="de-DE"/>
        </w:rPr>
        <w:pict>
          <v:shape id="Bild 7" o:spid="_x0000_i1026" type="#_x0000_t75" style="width:446.25pt;height:251.25pt;visibility:visible">
            <v:imagedata r:id="rId5" o:title=""/>
          </v:shape>
        </w:pict>
      </w:r>
    </w:p>
    <w:p w:rsidR="00F71205" w:rsidRDefault="00F71205">
      <w:r w:rsidRPr="00F80A68">
        <w:rPr>
          <w:noProof/>
          <w:lang w:eastAsia="de-DE"/>
        </w:rPr>
        <w:pict>
          <v:shape id="Bild 10" o:spid="_x0000_i1027" type="#_x0000_t75" style="width:446.25pt;height:251.25pt;visibility:visible">
            <v:imagedata r:id="rId6" o:title=""/>
          </v:shape>
        </w:pict>
      </w:r>
    </w:p>
    <w:p w:rsidR="00F71205" w:rsidRDefault="00F71205"/>
    <w:p w:rsidR="00F71205" w:rsidRDefault="00F71205">
      <w:r>
        <w:t>Studenten</w:t>
      </w:r>
    </w:p>
    <w:p w:rsidR="00F71205" w:rsidRDefault="00F71205">
      <w:r w:rsidRPr="00F80A68">
        <w:rPr>
          <w:noProof/>
          <w:lang w:eastAsia="de-DE"/>
        </w:rPr>
        <w:pict>
          <v:shape id="Bild 13" o:spid="_x0000_i1028" type="#_x0000_t75" style="width:446.25pt;height:251.25pt;visibility:visible">
            <v:imagedata r:id="rId7" o:title=""/>
          </v:shape>
        </w:pict>
      </w:r>
    </w:p>
    <w:p w:rsidR="00F71205" w:rsidRDefault="00F71205">
      <w:r w:rsidRPr="00F80A68">
        <w:rPr>
          <w:noProof/>
          <w:lang w:eastAsia="de-DE"/>
        </w:rPr>
        <w:pict>
          <v:shape id="Bild 16" o:spid="_x0000_i1029" type="#_x0000_t75" style="width:446.25pt;height:251.25pt;visibility:visible">
            <v:imagedata r:id="rId8" o:title=""/>
          </v:shape>
        </w:pict>
      </w:r>
    </w:p>
    <w:sectPr w:rsidR="00F71205" w:rsidSect="000F6A4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49E0"/>
    <w:rsid w:val="000D6CE6"/>
    <w:rsid w:val="000F6A44"/>
    <w:rsid w:val="00157A59"/>
    <w:rsid w:val="001B78D2"/>
    <w:rsid w:val="00672E5C"/>
    <w:rsid w:val="008E75EA"/>
    <w:rsid w:val="00A149E0"/>
    <w:rsid w:val="00E52166"/>
    <w:rsid w:val="00EC2312"/>
    <w:rsid w:val="00F02B8C"/>
    <w:rsid w:val="00F71205"/>
    <w:rsid w:val="00F80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A4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14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149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2</Words>
  <Characters>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Ali</dc:creator>
  <cp:keywords/>
  <dc:description/>
  <cp:lastModifiedBy>SCHWAR80</cp:lastModifiedBy>
  <cp:revision>2</cp:revision>
  <dcterms:created xsi:type="dcterms:W3CDTF">2011-03-04T07:51:00Z</dcterms:created>
  <dcterms:modified xsi:type="dcterms:W3CDTF">2011-03-04T07:51:00Z</dcterms:modified>
</cp:coreProperties>
</file>