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FFD99" w14:textId="77777777" w:rsidR="00061B53" w:rsidRPr="00061B53" w:rsidRDefault="00061B53" w:rsidP="00061B53">
      <w:r>
        <w:rPr>
          <w:noProof/>
          <w:lang w:eastAsia="de-DE"/>
        </w:rPr>
        <mc:AlternateContent>
          <mc:Choice Requires="wps">
            <w:drawing>
              <wp:anchor distT="0" distB="53975" distL="114300" distR="114300" simplePos="0" relativeHeight="251658240" behindDoc="0" locked="0" layoutInCell="1" allowOverlap="1" wp14:anchorId="584016F5" wp14:editId="2DBD8FD2">
                <wp:simplePos x="0" y="0"/>
                <wp:positionH relativeFrom="page">
                  <wp:posOffset>897890</wp:posOffset>
                </wp:positionH>
                <wp:positionV relativeFrom="page">
                  <wp:posOffset>2136140</wp:posOffset>
                </wp:positionV>
                <wp:extent cx="2880000" cy="1080000"/>
                <wp:effectExtent l="0" t="0" r="0" b="6350"/>
                <wp:wrapTopAndBottom/>
                <wp:docPr id="1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000" cy="1080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BDD6E3" w14:textId="79EB5880" w:rsidR="00486897" w:rsidRPr="00486897" w:rsidRDefault="00486897" w:rsidP="00486897"/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4016F5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70.7pt;margin-top:168.2pt;width:226.75pt;height:85.05pt;z-index:251658240;visibility:visible;mso-wrap-style:square;mso-width-percent:0;mso-height-percent:0;mso-wrap-distance-left:9pt;mso-wrap-distance-top:0;mso-wrap-distance-right:9pt;mso-wrap-distance-bottom:4.25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" filled="f" stroked="f">
                <v:textbox inset="0,0,0,0">
                  <w:txbxContent>
                    <w:p w14:paraId="4DBDD6E3" w14:textId="79EB5880" w:rsidR="00486897" w:rsidRPr="00486897" w:rsidRDefault="00486897" w:rsidP="00486897"/>
                  </w:txbxContent>
                </v:textbox>
                <w10:wrap type="topAndBottom" anchorx="page" anchory="page"/>
              </v:shape>
            </w:pict>
          </mc:Fallback>
        </mc:AlternateConten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9"/>
        <w:gridCol w:w="2778"/>
      </w:tblGrid>
      <w:tr w:rsidR="00CD3827" w:rsidRPr="002000C7" w14:paraId="248D2292" w14:textId="77777777" w:rsidTr="00CD3827">
        <w:trPr>
          <w:trHeight w:val="170"/>
        </w:trPr>
        <w:tc>
          <w:tcPr>
            <w:tcW w:w="3827" w:type="dxa"/>
            <w:gridSpan w:val="2"/>
            <w:tcMar>
              <w:left w:w="0" w:type="dxa"/>
              <w:bottom w:w="312" w:type="dxa"/>
              <w:right w:w="0" w:type="dxa"/>
            </w:tcMar>
          </w:tcPr>
          <w:p w14:paraId="4AE093A6" w14:textId="21661011" w:rsidR="00193D5A" w:rsidRPr="00DE709C" w:rsidRDefault="00AE0803" w:rsidP="00DE709C">
            <w:pPr>
              <w:pStyle w:val="BereichAbteilung"/>
              <w:framePr w:w="3827" w:h="1871" w:wrap="around" w:vAnchor="page" w:hAnchor="page" w:x="7372" w:y="2779"/>
              <w:suppressOverlap/>
            </w:pPr>
            <w:r w:rsidRPr="00AE0803">
              <w:t>Studienbüro / Zulassungsamt</w:t>
            </w:r>
          </w:p>
        </w:tc>
      </w:tr>
      <w:tr w:rsidR="007322AB" w:rsidRPr="002000C7" w14:paraId="1AFCBD2E" w14:textId="77777777" w:rsidTr="00CD3827">
        <w:tc>
          <w:tcPr>
            <w:tcW w:w="1049" w:type="dxa"/>
            <w:tcMar>
              <w:left w:w="0" w:type="dxa"/>
              <w:right w:w="0" w:type="dxa"/>
            </w:tcMar>
          </w:tcPr>
          <w:p w14:paraId="5573F7A8" w14:textId="77777777" w:rsidR="007322AB" w:rsidRPr="002000C7" w:rsidRDefault="007322AB" w:rsidP="00DE709C">
            <w:pPr>
              <w:pStyle w:val="Kontaktdaten"/>
              <w:framePr w:w="3827" w:h="1871" w:wrap="around" w:x="7372" w:y="2779"/>
            </w:pPr>
            <w:bookmarkStart w:id="0" w:name="_Hlk125102467"/>
            <w:r w:rsidRPr="002000C7">
              <w:t>Datum</w:t>
            </w:r>
            <w:r>
              <w:t>:</w:t>
            </w:r>
          </w:p>
        </w:tc>
        <w:tc>
          <w:tcPr>
            <w:tcW w:w="2778" w:type="dxa"/>
            <w:tcMar>
              <w:left w:w="0" w:type="dxa"/>
              <w:right w:w="0" w:type="dxa"/>
            </w:tcMar>
          </w:tcPr>
          <w:p w14:paraId="5CF0BFD9" w14:textId="24614485" w:rsidR="007322AB" w:rsidRPr="009401D2" w:rsidRDefault="007322AB" w:rsidP="00DE709C">
            <w:pPr>
              <w:pStyle w:val="Kontaktdaten"/>
              <w:framePr w:w="3827" w:h="1871" w:wrap="around" w:x="7372" w:y="2779"/>
              <w:rPr>
                <w:rFonts w:ascii="Arial" w:hAnsi="Arial" w:cs="Arial"/>
                <w:color w:val="FF0000"/>
              </w:rPr>
            </w:pPr>
          </w:p>
        </w:tc>
      </w:tr>
      <w:tr w:rsidR="007322AB" w:rsidRPr="002000C7" w14:paraId="3F4C97DE" w14:textId="77777777" w:rsidTr="00CD3827">
        <w:tc>
          <w:tcPr>
            <w:tcW w:w="1049" w:type="dxa"/>
            <w:tcMar>
              <w:left w:w="0" w:type="dxa"/>
              <w:right w:w="0" w:type="dxa"/>
            </w:tcMar>
          </w:tcPr>
          <w:p w14:paraId="6CF23CEA" w14:textId="77777777" w:rsidR="007322AB" w:rsidRPr="002000C7" w:rsidRDefault="007322AB" w:rsidP="00DE709C">
            <w:pPr>
              <w:pStyle w:val="Kontaktdaten"/>
              <w:framePr w:w="3827" w:h="1871" w:wrap="around" w:x="7372" w:y="2779"/>
            </w:pPr>
            <w:r w:rsidRPr="002000C7">
              <w:t>BearbeiterIn:</w:t>
            </w:r>
          </w:p>
        </w:tc>
        <w:tc>
          <w:tcPr>
            <w:tcW w:w="2778" w:type="dxa"/>
            <w:tcMar>
              <w:left w:w="0" w:type="dxa"/>
              <w:right w:w="0" w:type="dxa"/>
            </w:tcMar>
          </w:tcPr>
          <w:p w14:paraId="2417C77C" w14:textId="428E6F7E" w:rsidR="007322AB" w:rsidRPr="009401D2" w:rsidRDefault="007322AB" w:rsidP="00DE709C">
            <w:pPr>
              <w:pStyle w:val="Kontaktdaten"/>
              <w:framePr w:w="3827" w:h="1871" w:wrap="around" w:x="7372" w:y="2779"/>
              <w:rPr>
                <w:rFonts w:ascii="Arial" w:hAnsi="Arial" w:cs="Arial"/>
                <w:color w:val="FF0000"/>
              </w:rPr>
            </w:pPr>
          </w:p>
        </w:tc>
      </w:tr>
      <w:tr w:rsidR="007322AB" w:rsidRPr="002000C7" w14:paraId="04A8F90F" w14:textId="77777777" w:rsidTr="00CD3827">
        <w:tc>
          <w:tcPr>
            <w:tcW w:w="1049" w:type="dxa"/>
            <w:tcMar>
              <w:left w:w="0" w:type="dxa"/>
              <w:right w:w="0" w:type="dxa"/>
            </w:tcMar>
          </w:tcPr>
          <w:p w14:paraId="786B05D9" w14:textId="77777777" w:rsidR="007322AB" w:rsidRPr="002000C7" w:rsidRDefault="007322AB" w:rsidP="00DE709C">
            <w:pPr>
              <w:pStyle w:val="Kontaktdaten"/>
              <w:framePr w:w="3827" w:h="1871" w:wrap="around" w:x="7372" w:y="2779"/>
            </w:pPr>
            <w:r w:rsidRPr="002000C7">
              <w:t>Telefon:</w:t>
            </w:r>
          </w:p>
        </w:tc>
        <w:tc>
          <w:tcPr>
            <w:tcW w:w="2778" w:type="dxa"/>
            <w:tcMar>
              <w:left w:w="0" w:type="dxa"/>
              <w:right w:w="0" w:type="dxa"/>
            </w:tcMar>
          </w:tcPr>
          <w:p w14:paraId="3CCC4CBE" w14:textId="6D58120F" w:rsidR="007322AB" w:rsidRPr="009401D2" w:rsidRDefault="007322AB" w:rsidP="00DE709C">
            <w:pPr>
              <w:pStyle w:val="Kontaktdaten"/>
              <w:framePr w:w="3827" w:h="1871" w:wrap="around" w:x="7372" w:y="2779"/>
              <w:rPr>
                <w:rFonts w:ascii="Arial" w:hAnsi="Arial" w:cs="Arial"/>
                <w:color w:val="FF0000"/>
              </w:rPr>
            </w:pPr>
          </w:p>
        </w:tc>
      </w:tr>
      <w:tr w:rsidR="007322AB" w:rsidRPr="002000C7" w14:paraId="64C8297E" w14:textId="77777777" w:rsidTr="00CD3827">
        <w:tc>
          <w:tcPr>
            <w:tcW w:w="1049" w:type="dxa"/>
            <w:tcMar>
              <w:left w:w="0" w:type="dxa"/>
              <w:right w:w="0" w:type="dxa"/>
            </w:tcMar>
          </w:tcPr>
          <w:p w14:paraId="6167545E" w14:textId="77777777" w:rsidR="007322AB" w:rsidRPr="002000C7" w:rsidRDefault="007322AB" w:rsidP="00DE709C">
            <w:pPr>
              <w:pStyle w:val="Kontaktdaten"/>
              <w:framePr w:w="3827" w:h="1871" w:wrap="around" w:x="7372" w:y="2779"/>
            </w:pPr>
            <w:r w:rsidRPr="002000C7">
              <w:t>E-Mail:</w:t>
            </w:r>
          </w:p>
        </w:tc>
        <w:tc>
          <w:tcPr>
            <w:tcW w:w="2778" w:type="dxa"/>
            <w:tcMar>
              <w:left w:w="0" w:type="dxa"/>
              <w:right w:w="0" w:type="dxa"/>
            </w:tcMar>
          </w:tcPr>
          <w:p w14:paraId="541C8286" w14:textId="66B9A8C2" w:rsidR="007322AB" w:rsidRPr="009401D2" w:rsidRDefault="007322AB" w:rsidP="00DE709C">
            <w:pPr>
              <w:pStyle w:val="Kontaktdaten"/>
              <w:framePr w:w="3827" w:h="1871" w:wrap="around" w:x="7372" w:y="2779"/>
              <w:rPr>
                <w:rFonts w:ascii="Arial" w:hAnsi="Arial" w:cs="Arial"/>
                <w:color w:val="FF0000"/>
              </w:rPr>
            </w:pPr>
          </w:p>
        </w:tc>
      </w:tr>
      <w:tr w:rsidR="007322AB" w:rsidRPr="002000C7" w14:paraId="7A3D00FB" w14:textId="77777777" w:rsidTr="00CD3827">
        <w:tc>
          <w:tcPr>
            <w:tcW w:w="1049" w:type="dxa"/>
            <w:tcMar>
              <w:left w:w="0" w:type="dxa"/>
              <w:right w:w="0" w:type="dxa"/>
            </w:tcMar>
          </w:tcPr>
          <w:p w14:paraId="6DECA64E" w14:textId="77777777" w:rsidR="007322AB" w:rsidRPr="002000C7" w:rsidRDefault="007322AB" w:rsidP="00DE709C">
            <w:pPr>
              <w:pStyle w:val="Kontaktdaten"/>
              <w:framePr w:w="3827" w:h="1871" w:wrap="around" w:x="7372" w:y="2779"/>
            </w:pPr>
            <w:r w:rsidRPr="002000C7">
              <w:t>Aktenzeichen:</w:t>
            </w:r>
          </w:p>
        </w:tc>
        <w:tc>
          <w:tcPr>
            <w:tcW w:w="2778" w:type="dxa"/>
            <w:tcMar>
              <w:left w:w="0" w:type="dxa"/>
              <w:right w:w="0" w:type="dxa"/>
            </w:tcMar>
          </w:tcPr>
          <w:p w14:paraId="2AB4EEE1" w14:textId="69798135" w:rsidR="007322AB" w:rsidRPr="00CD3827" w:rsidRDefault="007322AB" w:rsidP="00DE709C">
            <w:pPr>
              <w:pStyle w:val="Aktenzeichen"/>
              <w:framePr w:w="3827" w:h="1871" w:wrap="around" w:x="7372" w:y="2779"/>
              <w:rPr>
                <w:rFonts w:ascii="Fira Sans Condensed SemiBold" w:hAnsi="Fira Sans Condensed SemiBold"/>
              </w:rPr>
            </w:pPr>
          </w:p>
        </w:tc>
      </w:tr>
      <w:bookmarkEnd w:id="0"/>
    </w:tbl>
    <w:p w14:paraId="0127359A" w14:textId="378EBCBC" w:rsidR="008C26E4" w:rsidRDefault="008C26E4" w:rsidP="00486897"/>
    <w:sectPr w:rsidR="008C26E4" w:rsidSect="00ED5B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3345" w:right="680" w:bottom="1418" w:left="1418" w:header="282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7181C" w14:textId="77777777" w:rsidR="00214658" w:rsidRDefault="00214658" w:rsidP="00B26C7D">
      <w:pPr>
        <w:spacing w:line="240" w:lineRule="auto"/>
      </w:pPr>
      <w:r>
        <w:separator/>
      </w:r>
    </w:p>
  </w:endnote>
  <w:endnote w:type="continuationSeparator" w:id="0">
    <w:p w14:paraId="7F48BB33" w14:textId="77777777" w:rsidR="00214658" w:rsidRDefault="00214658" w:rsidP="00B26C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 Condensed SemiBold">
    <w:panose1 w:val="020B0603050000020004"/>
    <w:charset w:val="00"/>
    <w:family w:val="swiss"/>
    <w:notTrueType/>
    <w:pitch w:val="variable"/>
    <w:sig w:usb0="600002FF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Condensed">
    <w:panose1 w:val="020B0503050000020004"/>
    <w:charset w:val="00"/>
    <w:family w:val="swiss"/>
    <w:notTrueType/>
    <w:pitch w:val="variable"/>
    <w:sig w:usb0="600002FF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07396" w14:textId="77777777" w:rsidR="009153E0" w:rsidRDefault="009153E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D13FB" w14:textId="77777777" w:rsidR="00ED5BE0" w:rsidRPr="00ED5BE0" w:rsidRDefault="00ED5BE0">
    <w:pPr>
      <w:pStyle w:val="Fuzeile"/>
      <w:rPr>
        <w:color w:val="FFFFFF" w:themeColor="background1"/>
      </w:rPr>
    </w:pPr>
    <w:r w:rsidRPr="00ED5BE0">
      <w:rPr>
        <w:noProof/>
        <w:color w:val="FFFFFF" w:themeColor="background1"/>
        <w:lang w:eastAsia="de-DE"/>
      </w:rPr>
      <mc:AlternateContent>
        <mc:Choice Requires="wps">
          <w:drawing>
            <wp:anchor distT="0" distB="0" distL="114300" distR="114300" simplePos="0" relativeHeight="251687936" behindDoc="0" locked="1" layoutInCell="1" allowOverlap="1" wp14:anchorId="4C6A7B91" wp14:editId="2C134384">
              <wp:simplePos x="0" y="0"/>
              <wp:positionH relativeFrom="page">
                <wp:posOffset>4680585</wp:posOffset>
              </wp:positionH>
              <wp:positionV relativeFrom="page">
                <wp:posOffset>9930130</wp:posOffset>
              </wp:positionV>
              <wp:extent cx="2448000" cy="540000"/>
              <wp:effectExtent l="0" t="0" r="9525" b="12700"/>
              <wp:wrapNone/>
              <wp:docPr id="20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8000" cy="540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3396827" w14:textId="77777777" w:rsidR="00ED5BE0" w:rsidRPr="00C56015" w:rsidRDefault="00ED5BE0" w:rsidP="00ED5BE0">
                          <w:pPr>
                            <w:pStyle w:val="Fuzeile"/>
                            <w:rPr>
                              <w:rFonts w:ascii="Fira Sans Condensed SemiBold" w:hAnsi="Fira Sans Condensed SemiBold"/>
                            </w:rPr>
                          </w:pPr>
                          <w:r w:rsidRPr="00C56015">
                            <w:rPr>
                              <w:rFonts w:ascii="Fira Sans Condensed SemiBold" w:hAnsi="Fira Sans Condensed SemiBold"/>
                            </w:rPr>
                            <w:t>Hochschule für öffentliche Verwaltung und Finanzen Ludwigsburg</w:t>
                          </w:r>
                        </w:p>
                        <w:p w14:paraId="5C5D876B" w14:textId="77777777" w:rsidR="00ED5BE0" w:rsidRPr="00C56015" w:rsidRDefault="00ED5BE0" w:rsidP="00ED5BE0">
                          <w:pPr>
                            <w:pStyle w:val="Fuzeile"/>
                            <w:rPr>
                              <w:rFonts w:ascii="Fira Sans Condensed SemiBold" w:hAnsi="Fira Sans Condensed SemiBold"/>
                            </w:rPr>
                          </w:pPr>
                          <w:r w:rsidRPr="00C56015">
                            <w:rPr>
                              <w:rFonts w:ascii="Fira Sans Condensed SemiBold" w:hAnsi="Fira Sans Condensed SemiBold"/>
                              <w:noProof/>
                            </w:rPr>
                            <w:t>Reuteallee</w:t>
                          </w:r>
                          <w:r w:rsidRPr="00C56015">
                            <w:rPr>
                              <w:rFonts w:ascii="Fira Sans Condensed SemiBold" w:hAnsi="Fira Sans Condensed SemiBold"/>
                            </w:rPr>
                            <w:t xml:space="preserve"> 36 | 71634 Ludwigsburg</w:t>
                          </w:r>
                        </w:p>
                        <w:p w14:paraId="0B20F941" w14:textId="77777777" w:rsidR="00ED5BE0" w:rsidRPr="00C56015" w:rsidRDefault="00ED5BE0" w:rsidP="00ED5BE0">
                          <w:pPr>
                            <w:pStyle w:val="Fuzeile"/>
                          </w:pPr>
                          <w:r w:rsidRPr="00C56015">
                            <w:t>Telefon +49(0)7141 140-0 | Telefax +49(0)7141 140-</w:t>
                          </w:r>
                          <w:r w:rsidR="00193D5A">
                            <w:t>1</w:t>
                          </w:r>
                          <w:r w:rsidRPr="00C56015">
                            <w:t>544</w:t>
                          </w:r>
                        </w:p>
                        <w:p w14:paraId="0B06DCE0" w14:textId="77777777" w:rsidR="00ED5BE0" w:rsidRPr="00C56015" w:rsidRDefault="00ED5BE0" w:rsidP="00ED5BE0">
                          <w:pPr>
                            <w:pStyle w:val="Fuzeile"/>
                          </w:pPr>
                          <w:r w:rsidRPr="00C56015">
                            <w:t>poststelle@hs-ludwigsburg.de | www.hs-ludwigsburg.de</w:t>
                          </w:r>
                        </w:p>
                      </w:txbxContent>
                    </wps:txbx>
                    <wps:bodyPr rot="0" vert="horz" wrap="square" lIns="0" tIns="0" rIns="0" bIns="0" anchor="b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6A7B9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68.55pt;margin-top:781.9pt;width:192.75pt;height:42.5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" filled="f" stroked="f">
              <v:textbox inset="0,0,0,0">
                <w:txbxContent>
                  <w:p w14:paraId="53396827" w14:textId="77777777" w:rsidR="00ED5BE0" w:rsidRPr="00C56015" w:rsidRDefault="00ED5BE0" w:rsidP="00ED5BE0">
                    <w:pPr>
                      <w:pStyle w:val="Fuzeile"/>
                      <w:rPr>
                        <w:rFonts w:ascii="Fira Sans Condensed SemiBold" w:hAnsi="Fira Sans Condensed SemiBold"/>
                      </w:rPr>
                    </w:pPr>
                    <w:r w:rsidRPr="00C56015">
                      <w:rPr>
                        <w:rFonts w:ascii="Fira Sans Condensed SemiBold" w:hAnsi="Fira Sans Condensed SemiBold"/>
                      </w:rPr>
                      <w:t>Hochschule für öffentliche Verwaltung und Finanzen Ludwigsburg</w:t>
                    </w:r>
                  </w:p>
                  <w:p w14:paraId="5C5D876B" w14:textId="77777777" w:rsidR="00ED5BE0" w:rsidRPr="00C56015" w:rsidRDefault="00ED5BE0" w:rsidP="00ED5BE0">
                    <w:pPr>
                      <w:pStyle w:val="Fuzeile"/>
                      <w:rPr>
                        <w:rFonts w:ascii="Fira Sans Condensed SemiBold" w:hAnsi="Fira Sans Condensed SemiBold"/>
                      </w:rPr>
                    </w:pPr>
                    <w:r w:rsidRPr="00C56015">
                      <w:rPr>
                        <w:rFonts w:ascii="Fira Sans Condensed SemiBold" w:hAnsi="Fira Sans Condensed SemiBold"/>
                        <w:noProof/>
                      </w:rPr>
                      <w:t>Reuteallee</w:t>
                    </w:r>
                    <w:r w:rsidRPr="00C56015">
                      <w:rPr>
                        <w:rFonts w:ascii="Fira Sans Condensed SemiBold" w:hAnsi="Fira Sans Condensed SemiBold"/>
                      </w:rPr>
                      <w:t xml:space="preserve"> 36 | 71634 Ludwigsburg</w:t>
                    </w:r>
                  </w:p>
                  <w:p w14:paraId="0B20F941" w14:textId="77777777" w:rsidR="00ED5BE0" w:rsidRPr="00C56015" w:rsidRDefault="00ED5BE0" w:rsidP="00ED5BE0">
                    <w:pPr>
                      <w:pStyle w:val="Fuzeile"/>
                    </w:pPr>
                    <w:r w:rsidRPr="00C56015">
                      <w:t>Telefon +49(0)7141 140-0 | Telefax +49(0)7141 140-</w:t>
                    </w:r>
                    <w:r w:rsidR="00193D5A">
                      <w:t>1</w:t>
                    </w:r>
                    <w:r w:rsidRPr="00C56015">
                      <w:t>544</w:t>
                    </w:r>
                  </w:p>
                  <w:p w14:paraId="0B06DCE0" w14:textId="77777777" w:rsidR="00ED5BE0" w:rsidRPr="00C56015" w:rsidRDefault="00ED5BE0" w:rsidP="00ED5BE0">
                    <w:pPr>
                      <w:pStyle w:val="Fuzeile"/>
                    </w:pPr>
                    <w:r w:rsidRPr="00C56015">
                      <w:t>poststelle@hs-ludwigsburg.de | www.hs-ludwigsburg.de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005C5" w14:textId="77777777" w:rsidR="00DD612B" w:rsidRPr="00ED5BE0" w:rsidRDefault="00C56015" w:rsidP="00C56015">
    <w:pPr>
      <w:pStyle w:val="Fuzeile"/>
      <w:rPr>
        <w:color w:val="FFFFFF" w:themeColor="background1"/>
      </w:rPr>
    </w:pPr>
    <w:r w:rsidRPr="00ED5BE0">
      <w:rPr>
        <w:noProof/>
        <w:color w:val="FFFFFF" w:themeColor="background1"/>
        <w:lang w:eastAsia="de-DE"/>
      </w:rPr>
      <mc:AlternateContent>
        <mc:Choice Requires="wps">
          <w:drawing>
            <wp:anchor distT="0" distB="0" distL="114300" distR="114300" simplePos="0" relativeHeight="251680768" behindDoc="0" locked="1" layoutInCell="1" allowOverlap="1" wp14:anchorId="55FE2A79" wp14:editId="12B0473D">
              <wp:simplePos x="0" y="0"/>
              <wp:positionH relativeFrom="page">
                <wp:posOffset>4680585</wp:posOffset>
              </wp:positionH>
              <wp:positionV relativeFrom="page">
                <wp:posOffset>9929495</wp:posOffset>
              </wp:positionV>
              <wp:extent cx="2448000" cy="540000"/>
              <wp:effectExtent l="0" t="0" r="9525" b="12700"/>
              <wp:wrapNone/>
              <wp:docPr id="12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8000" cy="540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537B6CF" w14:textId="77777777" w:rsidR="00061B53" w:rsidRPr="00C56015" w:rsidRDefault="00061B53" w:rsidP="00C56015">
                          <w:pPr>
                            <w:pStyle w:val="Fuzeile"/>
                            <w:rPr>
                              <w:rFonts w:ascii="Fira Sans Condensed SemiBold" w:hAnsi="Fira Sans Condensed SemiBold"/>
                            </w:rPr>
                          </w:pPr>
                          <w:r w:rsidRPr="00C56015">
                            <w:rPr>
                              <w:rFonts w:ascii="Fira Sans Condensed SemiBold" w:hAnsi="Fira Sans Condensed SemiBold"/>
                            </w:rPr>
                            <w:t>Hochschule für öffentliche Verwaltung und Finanzen Ludwigsburg</w:t>
                          </w:r>
                        </w:p>
                        <w:p w14:paraId="156CDD7F" w14:textId="77777777" w:rsidR="00061B53" w:rsidRPr="00C56015" w:rsidRDefault="00061B53" w:rsidP="00C56015">
                          <w:pPr>
                            <w:pStyle w:val="Fuzeile"/>
                            <w:rPr>
                              <w:rFonts w:ascii="Fira Sans Condensed SemiBold" w:hAnsi="Fira Sans Condensed SemiBold"/>
                            </w:rPr>
                          </w:pPr>
                          <w:r w:rsidRPr="00C56015">
                            <w:rPr>
                              <w:rFonts w:ascii="Fira Sans Condensed SemiBold" w:hAnsi="Fira Sans Condensed SemiBold"/>
                              <w:noProof/>
                            </w:rPr>
                            <w:t>Reuteallee</w:t>
                          </w:r>
                          <w:r w:rsidRPr="00C56015">
                            <w:rPr>
                              <w:rFonts w:ascii="Fira Sans Condensed SemiBold" w:hAnsi="Fira Sans Condensed SemiBold"/>
                            </w:rPr>
                            <w:t xml:space="preserve"> 36 | 71634 Ludwigsburg</w:t>
                          </w:r>
                        </w:p>
                        <w:p w14:paraId="0C7A10C1" w14:textId="77777777" w:rsidR="00061B53" w:rsidRPr="00C56015" w:rsidRDefault="00061B53" w:rsidP="00C56015">
                          <w:pPr>
                            <w:pStyle w:val="Fuzeile"/>
                          </w:pPr>
                          <w:r w:rsidRPr="00C56015">
                            <w:t>Telefon +49(0)7141 140-0 | Telefax +49(0)7141 140-</w:t>
                          </w:r>
                          <w:r w:rsidR="00193D5A">
                            <w:t>1</w:t>
                          </w:r>
                          <w:r w:rsidRPr="00C56015">
                            <w:t>544</w:t>
                          </w:r>
                        </w:p>
                        <w:p w14:paraId="41E177C2" w14:textId="77777777" w:rsidR="00061B53" w:rsidRPr="00C56015" w:rsidRDefault="00061B53" w:rsidP="00C56015">
                          <w:pPr>
                            <w:pStyle w:val="Fuzeile"/>
                          </w:pPr>
                          <w:r w:rsidRPr="00C56015">
                            <w:t>poststelle@hs-ludwigsburg.de | www.hs-ludwigsburg.de</w:t>
                          </w:r>
                        </w:p>
                      </w:txbxContent>
                    </wps:txbx>
                    <wps:bodyPr rot="0" vert="horz" wrap="square" lIns="0" tIns="0" rIns="0" bIns="0" anchor="b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5FE2A79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68.55pt;margin-top:781.85pt;width:192.75pt;height:42.5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" filled="f" stroked="f">
              <v:textbox inset="0,0,0,0">
                <w:txbxContent>
                  <w:p w14:paraId="1537B6CF" w14:textId="77777777" w:rsidR="00061B53" w:rsidRPr="00C56015" w:rsidRDefault="00061B53" w:rsidP="00C56015">
                    <w:pPr>
                      <w:pStyle w:val="Fuzeile"/>
                      <w:rPr>
                        <w:rFonts w:ascii="Fira Sans Condensed SemiBold" w:hAnsi="Fira Sans Condensed SemiBold"/>
                      </w:rPr>
                    </w:pPr>
                    <w:r w:rsidRPr="00C56015">
                      <w:rPr>
                        <w:rFonts w:ascii="Fira Sans Condensed SemiBold" w:hAnsi="Fira Sans Condensed SemiBold"/>
                      </w:rPr>
                      <w:t>Hochschule für öffentliche Verwaltung und Finanzen Ludwigsburg</w:t>
                    </w:r>
                  </w:p>
                  <w:p w14:paraId="156CDD7F" w14:textId="77777777" w:rsidR="00061B53" w:rsidRPr="00C56015" w:rsidRDefault="00061B53" w:rsidP="00C56015">
                    <w:pPr>
                      <w:pStyle w:val="Fuzeile"/>
                      <w:rPr>
                        <w:rFonts w:ascii="Fira Sans Condensed SemiBold" w:hAnsi="Fira Sans Condensed SemiBold"/>
                      </w:rPr>
                    </w:pPr>
                    <w:r w:rsidRPr="00C56015">
                      <w:rPr>
                        <w:rFonts w:ascii="Fira Sans Condensed SemiBold" w:hAnsi="Fira Sans Condensed SemiBold"/>
                        <w:noProof/>
                      </w:rPr>
                      <w:t>Reuteallee</w:t>
                    </w:r>
                    <w:r w:rsidRPr="00C56015">
                      <w:rPr>
                        <w:rFonts w:ascii="Fira Sans Condensed SemiBold" w:hAnsi="Fira Sans Condensed SemiBold"/>
                      </w:rPr>
                      <w:t xml:space="preserve"> 36 | 71634 Ludwigsburg</w:t>
                    </w:r>
                  </w:p>
                  <w:p w14:paraId="0C7A10C1" w14:textId="77777777" w:rsidR="00061B53" w:rsidRPr="00C56015" w:rsidRDefault="00061B53" w:rsidP="00C56015">
                    <w:pPr>
                      <w:pStyle w:val="Fuzeile"/>
                    </w:pPr>
                    <w:r w:rsidRPr="00C56015">
                      <w:t>Telefon +49(0)7141 140-0 | Telefax +49(0)7141 140-</w:t>
                    </w:r>
                    <w:r w:rsidR="00193D5A">
                      <w:t>1</w:t>
                    </w:r>
                    <w:r w:rsidRPr="00C56015">
                      <w:t>544</w:t>
                    </w:r>
                  </w:p>
                  <w:p w14:paraId="41E177C2" w14:textId="77777777" w:rsidR="00061B53" w:rsidRPr="00C56015" w:rsidRDefault="00061B53" w:rsidP="00C56015">
                    <w:pPr>
                      <w:pStyle w:val="Fuzeile"/>
                    </w:pPr>
                    <w:r w:rsidRPr="00C56015">
                      <w:t>poststelle@hs-ludwigsburg.de | www.hs-ludwigsburg.de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C8E6A" w14:textId="77777777" w:rsidR="00214658" w:rsidRDefault="00214658" w:rsidP="00B26C7D">
      <w:pPr>
        <w:spacing w:line="240" w:lineRule="auto"/>
      </w:pPr>
      <w:r>
        <w:separator/>
      </w:r>
    </w:p>
  </w:footnote>
  <w:footnote w:type="continuationSeparator" w:id="0">
    <w:p w14:paraId="5558CDCB" w14:textId="77777777" w:rsidR="00214658" w:rsidRDefault="00214658" w:rsidP="00B26C7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BA8E5D" w14:textId="77777777" w:rsidR="009153E0" w:rsidRDefault="009153E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05D155" w14:textId="78884DC1" w:rsidR="00E8305E" w:rsidRPr="002000C7" w:rsidRDefault="00ED5BE0" w:rsidP="00581B1D">
    <w:pPr>
      <w:pStyle w:val="Kopfzeile"/>
      <w:rPr>
        <w:rFonts w:ascii="Fira Sans Condensed SemiBold" w:hAnsi="Fira Sans Condensed SemiBold"/>
      </w:rPr>
    </w:pPr>
    <w:r>
      <w:rPr>
        <w:noProof/>
      </w:rPr>
      <w:drawing>
        <wp:anchor distT="0" distB="0" distL="114300" distR="114300" simplePos="0" relativeHeight="251685888" behindDoc="0" locked="0" layoutInCell="1" allowOverlap="1" wp14:anchorId="2984F9DE" wp14:editId="6D728A1E">
          <wp:simplePos x="0" y="0"/>
          <wp:positionH relativeFrom="page">
            <wp:posOffset>3510280</wp:posOffset>
          </wp:positionH>
          <wp:positionV relativeFrom="page">
            <wp:posOffset>323850</wp:posOffset>
          </wp:positionV>
          <wp:extent cx="3600000" cy="720000"/>
          <wp:effectExtent l="0" t="0" r="635" b="4445"/>
          <wp:wrapSquare wrapText="bothSides"/>
          <wp:docPr id="19" name="Grafik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Grafik 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0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5BE0">
      <w:rPr>
        <w:noProof/>
        <w:color w:val="1F497D" w:themeColor="text2"/>
        <w:lang w:eastAsia="de-DE"/>
      </w:rPr>
      <mc:AlternateContent>
        <mc:Choice Requires="wps">
          <w:drawing>
            <wp:anchor distT="0" distB="0" distL="114300" distR="114300" simplePos="0" relativeHeight="251683840" behindDoc="0" locked="1" layoutInCell="0" allowOverlap="0" wp14:anchorId="5E29A43F" wp14:editId="7E8EEEC2">
              <wp:simplePos x="0" y="0"/>
              <wp:positionH relativeFrom="page">
                <wp:posOffset>180340</wp:posOffset>
              </wp:positionH>
              <wp:positionV relativeFrom="page">
                <wp:posOffset>3780790</wp:posOffset>
              </wp:positionV>
              <wp:extent cx="180000" cy="0"/>
              <wp:effectExtent l="0" t="0" r="0" b="0"/>
              <wp:wrapNone/>
              <wp:docPr id="17" name="Gerade Verbindung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8000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rgbClr val="E30213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BC13106" id="Gerade Verbindung 2" o:spid="_x0000_s1026" style="position:absolute;z-index:25168384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14.2pt,297.7pt" to="28.35pt,2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" o:allowincell="f" o:allowoverlap="f" strokecolor="#e30213" strokeweight=".5pt">
              <w10:wrap anchorx="page" anchory="page"/>
              <w10:anchorlock/>
            </v:line>
          </w:pict>
        </mc:Fallback>
      </mc:AlternateContent>
    </w:r>
    <w:r w:rsidR="00581B1D" w:rsidRPr="002000C7">
      <w:rPr>
        <w:rFonts w:ascii="Fira Sans Condensed SemiBold" w:hAnsi="Fira Sans Condensed SemiBold"/>
      </w:rPr>
      <w:t xml:space="preserve">Seite </w:t>
    </w:r>
    <w:r w:rsidR="00360254" w:rsidRPr="002000C7">
      <w:rPr>
        <w:rFonts w:ascii="Fira Sans Condensed SemiBold" w:hAnsi="Fira Sans Condensed SemiBold"/>
      </w:rPr>
      <w:fldChar w:fldCharType="begin"/>
    </w:r>
    <w:r w:rsidR="00360254" w:rsidRPr="002000C7">
      <w:rPr>
        <w:rFonts w:ascii="Fira Sans Condensed SemiBold" w:hAnsi="Fira Sans Condensed SemiBold"/>
      </w:rPr>
      <w:instrText xml:space="preserve"> PAGE   \* MERGEFORMAT </w:instrText>
    </w:r>
    <w:r w:rsidR="00360254" w:rsidRPr="002000C7">
      <w:rPr>
        <w:rFonts w:ascii="Fira Sans Condensed SemiBold" w:hAnsi="Fira Sans Condensed SemiBold"/>
      </w:rPr>
      <w:fldChar w:fldCharType="separate"/>
    </w:r>
    <w:r w:rsidR="00360254" w:rsidRPr="002000C7">
      <w:rPr>
        <w:rFonts w:ascii="Fira Sans Condensed SemiBold" w:hAnsi="Fira Sans Condensed SemiBold"/>
        <w:noProof/>
      </w:rPr>
      <w:t>2</w:t>
    </w:r>
    <w:r w:rsidR="00360254" w:rsidRPr="002000C7">
      <w:rPr>
        <w:rFonts w:ascii="Fira Sans Condensed SemiBold" w:hAnsi="Fira Sans Condensed SemiBold"/>
      </w:rPr>
      <w:fldChar w:fldCharType="end"/>
    </w:r>
    <w:r w:rsidR="00581B1D" w:rsidRPr="002000C7">
      <w:rPr>
        <w:rFonts w:ascii="Fira Sans Condensed SemiBold" w:hAnsi="Fira Sans Condensed SemiBold"/>
      </w:rPr>
      <w:t>/</w:t>
    </w:r>
    <w:r w:rsidR="00360254" w:rsidRPr="002000C7">
      <w:rPr>
        <w:rFonts w:ascii="Fira Sans Condensed SemiBold" w:hAnsi="Fira Sans Condensed SemiBold"/>
      </w:rPr>
      <w:fldChar w:fldCharType="begin"/>
    </w:r>
    <w:r w:rsidR="00360254" w:rsidRPr="002000C7">
      <w:rPr>
        <w:rFonts w:ascii="Fira Sans Condensed SemiBold" w:hAnsi="Fira Sans Condensed SemiBold"/>
      </w:rPr>
      <w:instrText xml:space="preserve"> NUMPAGES   \* MERGEFORMAT </w:instrText>
    </w:r>
    <w:r w:rsidR="00360254" w:rsidRPr="002000C7">
      <w:rPr>
        <w:rFonts w:ascii="Fira Sans Condensed SemiBold" w:hAnsi="Fira Sans Condensed SemiBold"/>
      </w:rPr>
      <w:fldChar w:fldCharType="separate"/>
    </w:r>
    <w:r w:rsidR="00360254" w:rsidRPr="002000C7">
      <w:rPr>
        <w:rFonts w:ascii="Fira Sans Condensed SemiBold" w:hAnsi="Fira Sans Condensed SemiBold"/>
        <w:noProof/>
      </w:rPr>
      <w:t>2</w:t>
    </w:r>
    <w:r w:rsidR="00360254" w:rsidRPr="002000C7">
      <w:rPr>
        <w:rFonts w:ascii="Fira Sans Condensed SemiBold" w:hAnsi="Fira Sans Condensed SemiBold"/>
      </w:rPr>
      <w:fldChar w:fldCharType="end"/>
    </w:r>
    <w:r w:rsidR="00360254" w:rsidRPr="002000C7">
      <w:rPr>
        <w:rFonts w:ascii="Fira Sans Condensed SemiBold" w:hAnsi="Fira Sans Condensed SemiBold"/>
      </w:rPr>
      <w:t xml:space="preserve"> | </w:t>
    </w:r>
    <w:r w:rsidR="002000C7" w:rsidRPr="002000C7">
      <w:rPr>
        <w:rFonts w:ascii="Fira Sans Condensed SemiBold" w:hAnsi="Fira Sans Condensed SemiBold"/>
      </w:rPr>
      <w:fldChar w:fldCharType="begin"/>
    </w:r>
    <w:r w:rsidR="002000C7" w:rsidRPr="002000C7">
      <w:rPr>
        <w:rFonts w:ascii="Fira Sans Condensed SemiBold" w:hAnsi="Fira Sans Condensed SemiBold"/>
      </w:rPr>
      <w:instrText xml:space="preserve"> DATE   \* MERGEFORMAT </w:instrText>
    </w:r>
    <w:r w:rsidR="002000C7" w:rsidRPr="002000C7">
      <w:rPr>
        <w:rFonts w:ascii="Fira Sans Condensed SemiBold" w:hAnsi="Fira Sans Condensed SemiBold"/>
      </w:rPr>
      <w:fldChar w:fldCharType="separate"/>
    </w:r>
    <w:r w:rsidR="009401D2">
      <w:rPr>
        <w:rFonts w:ascii="Fira Sans Condensed SemiBold" w:hAnsi="Fira Sans Condensed SemiBold"/>
        <w:noProof/>
      </w:rPr>
      <w:t>15.05.2023</w:t>
    </w:r>
    <w:r w:rsidR="002000C7" w:rsidRPr="002000C7">
      <w:rPr>
        <w:rFonts w:ascii="Fira Sans Condensed SemiBold" w:hAnsi="Fira Sans Condensed SemiBold"/>
      </w:rPr>
      <w:fldChar w:fldCharType="end"/>
    </w:r>
    <w:r w:rsidR="00360254" w:rsidRPr="002000C7">
      <w:rPr>
        <w:rFonts w:ascii="Fira Sans Condensed SemiBold" w:hAnsi="Fira Sans Condensed SemiBold"/>
      </w:rPr>
      <w:t xml:space="preserve"> | </w:t>
    </w:r>
    <w:r w:rsidR="00193D5A">
      <w:rPr>
        <w:rFonts w:ascii="Fira Sans Condensed SemiBold" w:hAnsi="Fira Sans Condensed SemiBold"/>
      </w:rPr>
      <w:fldChar w:fldCharType="begin"/>
    </w:r>
    <w:r w:rsidR="00193D5A">
      <w:rPr>
        <w:rFonts w:ascii="Fira Sans Condensed SemiBold" w:hAnsi="Fira Sans Condensed SemiBold"/>
      </w:rPr>
      <w:instrText xml:space="preserve"> STYLEREF  Betreff  \* MERGEFORMAT </w:instrText>
    </w:r>
    <w:r w:rsidR="00193D5A">
      <w:rPr>
        <w:rFonts w:ascii="Fira Sans Condensed SemiBold" w:hAnsi="Fira Sans Condensed SemiBold"/>
      </w:rPr>
      <w:fldChar w:fldCharType="separate"/>
    </w:r>
    <w:r w:rsidR="009401D2">
      <w:rPr>
        <w:rFonts w:ascii="Fira Sans Condensed SemiBold" w:hAnsi="Fira Sans Condensed SemiBold"/>
        <w:b/>
        <w:bCs/>
        <w:noProof/>
      </w:rPr>
      <w:t>Fehler! Kein Text mit angegebener Formatvorlage im Dokument.</w:t>
    </w:r>
    <w:r w:rsidR="00193D5A">
      <w:rPr>
        <w:rFonts w:ascii="Fira Sans Condensed SemiBold" w:hAnsi="Fira Sans Condensed SemiBold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715B45" w14:textId="77777777" w:rsidR="00452A3B" w:rsidRPr="0097107F" w:rsidRDefault="00C56015" w:rsidP="00061B53">
    <w:pPr>
      <w:rPr>
        <w:color w:val="FFFFFF" w:themeColor="background1"/>
      </w:rPr>
    </w:pPr>
    <w:r w:rsidRPr="0097107F">
      <w:rPr>
        <w:noProof/>
        <w:color w:val="FFFFFF" w:themeColor="background1"/>
        <w:lang w:eastAsia="de-DE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7A11F09F" wp14:editId="1D490384">
              <wp:simplePos x="0" y="0"/>
              <wp:positionH relativeFrom="page">
                <wp:posOffset>900113</wp:posOffset>
              </wp:positionH>
              <wp:positionV relativeFrom="page">
                <wp:posOffset>1776413</wp:posOffset>
              </wp:positionV>
              <wp:extent cx="3060000" cy="252000"/>
              <wp:effectExtent l="0" t="0" r="7620" b="0"/>
              <wp:wrapTopAndBottom/>
              <wp:docPr id="30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60000" cy="252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724F62" w14:textId="77777777" w:rsidR="00C56015" w:rsidRPr="00C56015" w:rsidRDefault="00C56015" w:rsidP="002E3017">
                          <w:pPr>
                            <w:pStyle w:val="Absenderzeilen"/>
                          </w:pPr>
                          <w:r w:rsidRPr="00C56015">
                            <w:t>Hochschule für öffentliche Verwaltung und Finanzen Ludwigsburg</w:t>
                          </w:r>
                        </w:p>
                        <w:p w14:paraId="145C291D" w14:textId="77777777" w:rsidR="00811878" w:rsidRPr="002E3017" w:rsidRDefault="00C56015" w:rsidP="002E3017">
                          <w:pPr>
                            <w:pStyle w:val="Absenderzeilen"/>
                            <w:rPr>
                              <w:rFonts w:ascii="Fira Sans Condensed" w:hAnsi="Fira Sans Condensed"/>
                            </w:rPr>
                          </w:pPr>
                          <w:r w:rsidRPr="002E3017">
                            <w:rPr>
                              <w:rFonts w:ascii="Fira Sans Condensed" w:hAnsi="Fira Sans Condensed"/>
                            </w:rPr>
                            <w:t>Postfach 0489 | 71604 Ludwigsburg</w:t>
                          </w:r>
                        </w:p>
                      </w:txbxContent>
                    </wps:txbx>
                    <wps:bodyPr rot="0" vert="horz" wrap="square" lIns="0" tIns="0" rIns="0" bIns="0" anchor="b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A11F09F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70.9pt;margin-top:139.9pt;width:240.95pt;height:19.8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" filled="f" stroked="f">
              <v:textbox inset="0,0,0,0">
                <w:txbxContent>
                  <w:p w14:paraId="38724F62" w14:textId="77777777" w:rsidR="00C56015" w:rsidRPr="00C56015" w:rsidRDefault="00C56015" w:rsidP="002E3017">
                    <w:pPr>
                      <w:pStyle w:val="Absenderzeilen"/>
                    </w:pPr>
                    <w:r w:rsidRPr="00C56015">
                      <w:t>Hochschule für öffentliche Verwaltung und Finanzen Ludwigsburg</w:t>
                    </w:r>
                  </w:p>
                  <w:p w14:paraId="145C291D" w14:textId="77777777" w:rsidR="00811878" w:rsidRPr="002E3017" w:rsidRDefault="00C56015" w:rsidP="002E3017">
                    <w:pPr>
                      <w:pStyle w:val="Absenderzeilen"/>
                      <w:rPr>
                        <w:rFonts w:ascii="Fira Sans Condensed" w:hAnsi="Fira Sans Condensed"/>
                      </w:rPr>
                    </w:pPr>
                    <w:r w:rsidRPr="002E3017">
                      <w:rPr>
                        <w:rFonts w:ascii="Fira Sans Condensed" w:hAnsi="Fira Sans Condensed"/>
                      </w:rPr>
                      <w:t>Postfach 0489 | 71604 Ludwigsburg</w:t>
                    </w:r>
                  </w:p>
                </w:txbxContent>
              </v:textbox>
              <w10:wrap type="topAndBottom" anchorx="page" anchory="page"/>
              <w10:anchorlock/>
            </v:shape>
          </w:pict>
        </mc:Fallback>
      </mc:AlternateContent>
    </w:r>
    <w:r w:rsidR="00061B53" w:rsidRPr="0097107F">
      <w:rPr>
        <w:noProof/>
        <w:color w:val="FFFFFF" w:themeColor="background1"/>
      </w:rPr>
      <w:drawing>
        <wp:anchor distT="0" distB="0" distL="114300" distR="114300" simplePos="0" relativeHeight="251678720" behindDoc="0" locked="1" layoutInCell="1" allowOverlap="1" wp14:anchorId="1518AD42" wp14:editId="6EBB6955">
          <wp:simplePos x="0" y="0"/>
          <wp:positionH relativeFrom="page">
            <wp:posOffset>3510280</wp:posOffset>
          </wp:positionH>
          <wp:positionV relativeFrom="page">
            <wp:posOffset>324485</wp:posOffset>
          </wp:positionV>
          <wp:extent cx="3600000" cy="720000"/>
          <wp:effectExtent l="0" t="0" r="635" b="4445"/>
          <wp:wrapSquare wrapText="bothSides"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Grafik 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0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3762C" w:rsidRPr="0097107F">
      <w:rPr>
        <w:noProof/>
        <w:color w:val="FFFFFF" w:themeColor="background1"/>
        <w:lang w:eastAsia="de-DE"/>
      </w:rPr>
      <mc:AlternateContent>
        <mc:Choice Requires="wps">
          <w:drawing>
            <wp:anchor distT="0" distB="0" distL="114300" distR="114300" simplePos="0" relativeHeight="251675648" behindDoc="0" locked="1" layoutInCell="0" allowOverlap="0" wp14:anchorId="26C4D01A" wp14:editId="67703069">
              <wp:simplePos x="0" y="0"/>
              <wp:positionH relativeFrom="page">
                <wp:posOffset>180340</wp:posOffset>
              </wp:positionH>
              <wp:positionV relativeFrom="page">
                <wp:posOffset>3780790</wp:posOffset>
              </wp:positionV>
              <wp:extent cx="180000" cy="0"/>
              <wp:effectExtent l="0" t="0" r="0" b="0"/>
              <wp:wrapNone/>
              <wp:docPr id="2" name="Gerade Verbindung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80000" cy="0"/>
                      </a:xfrm>
                      <a:prstGeom prst="line">
                        <a:avLst/>
                      </a:prstGeom>
                      <a:ln w="6350">
                        <a:solidFill>
                          <a:srgbClr val="E3021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2187B5" id="Gerade Verbindung 2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14.2pt,297.7pt" to="28.35pt,2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" o:allowincell="f" o:allowoverlap="f" strokecolor="#e30213" strokeweight=".5pt">
              <w10:wrap anchorx="page" anchory="page"/>
              <w10:anchorlock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3B426C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D56839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B88BA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F283F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86E5D2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9087F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BE413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55022D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392C5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144FF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98643A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F27184B"/>
    <w:multiLevelType w:val="multilevel"/>
    <w:tmpl w:val="5E3C77AA"/>
    <w:lvl w:ilvl="0">
      <w:start w:val="1"/>
      <w:numFmt w:val="decimal"/>
      <w:lvlText w:val="%1."/>
      <w:lvlJc w:val="left"/>
      <w:pPr>
        <w:ind w:left="360" w:hanging="360"/>
      </w:pPr>
      <w:rPr>
        <w:rFonts w:ascii="Fira Sans Condensed SemiBold" w:hAnsi="Fira Sans Condensed SemiBold" w:hint="default"/>
        <w:b w:val="0"/>
        <w:bCs/>
        <w:i w:val="0"/>
        <w:caps w:val="0"/>
        <w:strike w:val="0"/>
        <w:dstrike w:val="0"/>
        <w:vanish w:val="0"/>
        <w:sz w:val="20"/>
        <w:szCs w:val="20"/>
        <w:vertAlign w:val="baseline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Calibri" w:hAnsi="Calibri" w:hint="default"/>
        <w:b/>
        <w:i w:val="0"/>
        <w:sz w:val="28"/>
      </w:rPr>
    </w:lvl>
    <w:lvl w:ilvl="2">
      <w:start w:val="1"/>
      <w:numFmt w:val="decimal"/>
      <w:lvlText w:val="%1.%2.%3."/>
      <w:lvlJc w:val="left"/>
      <w:pPr>
        <w:ind w:left="5115" w:hanging="720"/>
      </w:pPr>
      <w:rPr>
        <w:rFonts w:ascii="Fira Sans Condensed SemiBold" w:hAnsi="Fira Sans Condensed SemiBold" w:hint="default"/>
        <w:b w:val="0"/>
        <w:bCs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ascii="Fira Sans Condensed SemiBold" w:hAnsi="Fira Sans Condensed SemiBold" w:cs="Times New Roman" w:hint="default"/>
        <w:b w:val="0"/>
        <w:bCs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0"/>
        <w:szCs w:val="2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  <w:rPr>
        <w:rFonts w:ascii="Calibri" w:hAnsi="Calibri" w:hint="default"/>
        <w:b/>
        <w:i w:val="0"/>
        <w:sz w:val="24"/>
      </w:r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2" w15:restartNumberingAfterBreak="0">
    <w:nsid w:val="359D7BDE"/>
    <w:multiLevelType w:val="hybridMultilevel"/>
    <w:tmpl w:val="7E56465C"/>
    <w:lvl w:ilvl="0" w:tplc="1884D5F0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D07022F"/>
    <w:multiLevelType w:val="hybridMultilevel"/>
    <w:tmpl w:val="BCDA7F4A"/>
    <w:lvl w:ilvl="0" w:tplc="AF8290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C44DC0"/>
    <w:multiLevelType w:val="multilevel"/>
    <w:tmpl w:val="604E18DE"/>
    <w:lvl w:ilvl="0">
      <w:start w:val="1"/>
      <w:numFmt w:val="decimal"/>
      <w:pStyle w:val="Verzeichnis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berschrift4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643C1BED"/>
    <w:multiLevelType w:val="hybridMultilevel"/>
    <w:tmpl w:val="05F00664"/>
    <w:lvl w:ilvl="0" w:tplc="341CA60C">
      <w:start w:val="1"/>
      <w:numFmt w:val="decimal"/>
      <w:lvlText w:val="%1."/>
      <w:lvlJc w:val="lef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6" w15:restartNumberingAfterBreak="0">
    <w:nsid w:val="660D4D84"/>
    <w:multiLevelType w:val="multilevel"/>
    <w:tmpl w:val="65B8CB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>
      <w:start w:val="1"/>
      <w:numFmt w:val="decimal"/>
      <w:lvlText w:val="%1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2%3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pStyle w:val="Beschriftung"/>
      <w:lvlText w:val="%3%4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 w15:restartNumberingAfterBreak="0">
    <w:nsid w:val="6AE5138D"/>
    <w:multiLevelType w:val="hybridMultilevel"/>
    <w:tmpl w:val="6C14DDC0"/>
    <w:lvl w:ilvl="0" w:tplc="ECAABFF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51583C"/>
    <w:multiLevelType w:val="hybridMultilevel"/>
    <w:tmpl w:val="65DE4ACC"/>
    <w:lvl w:ilvl="0" w:tplc="B1E673F6">
      <w:start w:val="1"/>
      <w:numFmt w:val="decimal"/>
      <w:lvlText w:val="1.%1."/>
      <w:lvlJc w:val="left"/>
      <w:pPr>
        <w:ind w:left="720" w:hanging="360"/>
      </w:pPr>
      <w:rPr>
        <w:rFonts w:hint="default"/>
        <w:sz w:val="20"/>
        <w:szCs w:val="2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3374763">
    <w:abstractNumId w:val="11"/>
  </w:num>
  <w:num w:numId="2" w16cid:durableId="1342704375">
    <w:abstractNumId w:val="11"/>
  </w:num>
  <w:num w:numId="3" w16cid:durableId="1566604724">
    <w:abstractNumId w:val="11"/>
  </w:num>
  <w:num w:numId="4" w16cid:durableId="2100245783">
    <w:abstractNumId w:val="11"/>
  </w:num>
  <w:num w:numId="5" w16cid:durableId="1893345260">
    <w:abstractNumId w:val="11"/>
  </w:num>
  <w:num w:numId="6" w16cid:durableId="1643346056">
    <w:abstractNumId w:val="11"/>
  </w:num>
  <w:num w:numId="7" w16cid:durableId="1735734133">
    <w:abstractNumId w:val="11"/>
  </w:num>
  <w:num w:numId="8" w16cid:durableId="1413315981">
    <w:abstractNumId w:val="11"/>
  </w:num>
  <w:num w:numId="9" w16cid:durableId="488401433">
    <w:abstractNumId w:val="11"/>
  </w:num>
  <w:num w:numId="10" w16cid:durableId="23021084">
    <w:abstractNumId w:val="11"/>
  </w:num>
  <w:num w:numId="11" w16cid:durableId="1566451349">
    <w:abstractNumId w:val="11"/>
  </w:num>
  <w:num w:numId="12" w16cid:durableId="1668481319">
    <w:abstractNumId w:val="9"/>
  </w:num>
  <w:num w:numId="13" w16cid:durableId="1530751948">
    <w:abstractNumId w:val="8"/>
  </w:num>
  <w:num w:numId="14" w16cid:durableId="1999964516">
    <w:abstractNumId w:val="7"/>
  </w:num>
  <w:num w:numId="15" w16cid:durableId="978920803">
    <w:abstractNumId w:val="6"/>
  </w:num>
  <w:num w:numId="16" w16cid:durableId="1188762264">
    <w:abstractNumId w:val="5"/>
  </w:num>
  <w:num w:numId="17" w16cid:durableId="1785074350">
    <w:abstractNumId w:val="4"/>
  </w:num>
  <w:num w:numId="18" w16cid:durableId="526679875">
    <w:abstractNumId w:val="3"/>
  </w:num>
  <w:num w:numId="19" w16cid:durableId="459036392">
    <w:abstractNumId w:val="2"/>
  </w:num>
  <w:num w:numId="20" w16cid:durableId="1813056332">
    <w:abstractNumId w:val="1"/>
  </w:num>
  <w:num w:numId="21" w16cid:durableId="1292857568">
    <w:abstractNumId w:val="0"/>
  </w:num>
  <w:num w:numId="22" w16cid:durableId="1879079828">
    <w:abstractNumId w:val="13"/>
  </w:num>
  <w:num w:numId="23" w16cid:durableId="708259844">
    <w:abstractNumId w:val="18"/>
  </w:num>
  <w:num w:numId="24" w16cid:durableId="1396928150">
    <w:abstractNumId w:val="11"/>
  </w:num>
  <w:num w:numId="25" w16cid:durableId="102540266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0743336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34697979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96084344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213156836">
    <w:abstractNumId w:val="16"/>
  </w:num>
  <w:num w:numId="30" w16cid:durableId="53021869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45183619">
    <w:abstractNumId w:val="12"/>
  </w:num>
  <w:num w:numId="32" w16cid:durableId="1327780699">
    <w:abstractNumId w:val="15"/>
  </w:num>
  <w:num w:numId="33" w16cid:durableId="1354499796">
    <w:abstractNumId w:val="17"/>
  </w:num>
  <w:num w:numId="34" w16cid:durableId="148002847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964072878">
    <w:abstractNumId w:val="10"/>
  </w:num>
  <w:num w:numId="36" w16cid:durableId="8895332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208478953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850319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3E0"/>
    <w:rsid w:val="00007E19"/>
    <w:rsid w:val="00061B53"/>
    <w:rsid w:val="00065A2D"/>
    <w:rsid w:val="000A55C0"/>
    <w:rsid w:val="000F52B3"/>
    <w:rsid w:val="00106FFC"/>
    <w:rsid w:val="00140A01"/>
    <w:rsid w:val="0014600E"/>
    <w:rsid w:val="00151D17"/>
    <w:rsid w:val="00193D5A"/>
    <w:rsid w:val="001B6310"/>
    <w:rsid w:val="001C5E46"/>
    <w:rsid w:val="001F553F"/>
    <w:rsid w:val="002000C7"/>
    <w:rsid w:val="00207491"/>
    <w:rsid w:val="00214658"/>
    <w:rsid w:val="00223E13"/>
    <w:rsid w:val="00256864"/>
    <w:rsid w:val="0026102C"/>
    <w:rsid w:val="00293440"/>
    <w:rsid w:val="002E3017"/>
    <w:rsid w:val="002E368F"/>
    <w:rsid w:val="002E46DA"/>
    <w:rsid w:val="002E58AC"/>
    <w:rsid w:val="00322977"/>
    <w:rsid w:val="00360254"/>
    <w:rsid w:val="0038497A"/>
    <w:rsid w:val="003B3E87"/>
    <w:rsid w:val="003B7F0B"/>
    <w:rsid w:val="003F16D5"/>
    <w:rsid w:val="003F6CC6"/>
    <w:rsid w:val="00444B78"/>
    <w:rsid w:val="00452A3B"/>
    <w:rsid w:val="004531C4"/>
    <w:rsid w:val="004775F3"/>
    <w:rsid w:val="0048641A"/>
    <w:rsid w:val="00486897"/>
    <w:rsid w:val="004A6765"/>
    <w:rsid w:val="004E5750"/>
    <w:rsid w:val="005075CF"/>
    <w:rsid w:val="00511DF4"/>
    <w:rsid w:val="00554A98"/>
    <w:rsid w:val="005737D8"/>
    <w:rsid w:val="00581B1D"/>
    <w:rsid w:val="006578A3"/>
    <w:rsid w:val="006662D9"/>
    <w:rsid w:val="006C1B79"/>
    <w:rsid w:val="00716A2C"/>
    <w:rsid w:val="00721B55"/>
    <w:rsid w:val="007322AB"/>
    <w:rsid w:val="00743E06"/>
    <w:rsid w:val="00765DA2"/>
    <w:rsid w:val="007C161D"/>
    <w:rsid w:val="007C529B"/>
    <w:rsid w:val="00811878"/>
    <w:rsid w:val="008813F1"/>
    <w:rsid w:val="008B63C0"/>
    <w:rsid w:val="008C26E4"/>
    <w:rsid w:val="008F2172"/>
    <w:rsid w:val="009153E0"/>
    <w:rsid w:val="009331C2"/>
    <w:rsid w:val="009401D2"/>
    <w:rsid w:val="0097107F"/>
    <w:rsid w:val="00986625"/>
    <w:rsid w:val="009A4FA4"/>
    <w:rsid w:val="009D20DD"/>
    <w:rsid w:val="00A253F3"/>
    <w:rsid w:val="00A670E1"/>
    <w:rsid w:val="00AD764A"/>
    <w:rsid w:val="00AE0803"/>
    <w:rsid w:val="00B26C7D"/>
    <w:rsid w:val="00B413EE"/>
    <w:rsid w:val="00B42F97"/>
    <w:rsid w:val="00B51C66"/>
    <w:rsid w:val="00B61E3C"/>
    <w:rsid w:val="00BA1878"/>
    <w:rsid w:val="00BC097E"/>
    <w:rsid w:val="00BC12B8"/>
    <w:rsid w:val="00BC6006"/>
    <w:rsid w:val="00BF04F5"/>
    <w:rsid w:val="00C5370E"/>
    <w:rsid w:val="00C56015"/>
    <w:rsid w:val="00CB38C6"/>
    <w:rsid w:val="00CD3827"/>
    <w:rsid w:val="00CF3845"/>
    <w:rsid w:val="00CF686F"/>
    <w:rsid w:val="00CF7008"/>
    <w:rsid w:val="00D4457C"/>
    <w:rsid w:val="00DD52B6"/>
    <w:rsid w:val="00DD612B"/>
    <w:rsid w:val="00DE1861"/>
    <w:rsid w:val="00DE709C"/>
    <w:rsid w:val="00DF4FD6"/>
    <w:rsid w:val="00E018A2"/>
    <w:rsid w:val="00E3762C"/>
    <w:rsid w:val="00E43656"/>
    <w:rsid w:val="00E8305E"/>
    <w:rsid w:val="00EC19ED"/>
    <w:rsid w:val="00ED5BE0"/>
    <w:rsid w:val="00EE1543"/>
    <w:rsid w:val="00F24196"/>
    <w:rsid w:val="00F26CA0"/>
    <w:rsid w:val="00F41AF9"/>
    <w:rsid w:val="00F50648"/>
    <w:rsid w:val="00F70637"/>
    <w:rsid w:val="00F92C5A"/>
    <w:rsid w:val="00F93832"/>
    <w:rsid w:val="00FA6A85"/>
    <w:rsid w:val="00FC6FDE"/>
    <w:rsid w:val="00FF000E"/>
    <w:rsid w:val="00FF3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21F433"/>
  <w15:docId w15:val="{193A1801-5579-45D6-9FC1-8DAD8AE29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/>
    <w:lsdException w:name="heading 6" w:semiHidden="1" w:uiPriority="0" w:unhideWhenUsed="1"/>
    <w:lsdException w:name="heading 7" w:semiHidden="1" w:uiPriority="0" w:unhideWhenUsed="1"/>
    <w:lsdException w:name="heading 8" w:semiHidden="1" w:uiPriority="0" w:unhideWhenUsed="1"/>
    <w:lsdException w:name="heading 9" w:semiHidden="1" w:uiPriority="0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Normaler Text"/>
    <w:qFormat/>
    <w:rsid w:val="00193D5A"/>
    <w:pPr>
      <w:spacing w:line="280" w:lineRule="atLeast"/>
    </w:pPr>
    <w:rPr>
      <w:rFonts w:ascii="Fira Sans Condensed" w:hAnsi="Fira Sans Condensed"/>
      <w:sz w:val="22"/>
      <w:szCs w:val="24"/>
    </w:rPr>
  </w:style>
  <w:style w:type="paragraph" w:styleId="berschrift1">
    <w:name w:val="heading 1"/>
    <w:aliases w:val="Ebene 1"/>
    <w:basedOn w:val="Verzeichnis1"/>
    <w:next w:val="Standard"/>
    <w:link w:val="berschrift1Zchn"/>
    <w:uiPriority w:val="1"/>
    <w:qFormat/>
    <w:rsid w:val="003F6CC6"/>
    <w:pPr>
      <w:spacing w:after="0"/>
      <w:ind w:left="284" w:hanging="284"/>
      <w:outlineLvl w:val="0"/>
    </w:pPr>
  </w:style>
  <w:style w:type="paragraph" w:styleId="berschrift2">
    <w:name w:val="heading 2"/>
    <w:aliases w:val="Ebene 2"/>
    <w:basedOn w:val="Standard"/>
    <w:next w:val="Standard"/>
    <w:link w:val="berschrift2Zchn"/>
    <w:uiPriority w:val="1"/>
    <w:unhideWhenUsed/>
    <w:qFormat/>
    <w:rsid w:val="003F6CC6"/>
    <w:pPr>
      <w:keepNext/>
      <w:numPr>
        <w:ilvl w:val="1"/>
        <w:numId w:val="38"/>
      </w:numPr>
      <w:ind w:left="425" w:hanging="425"/>
      <w:outlineLvl w:val="1"/>
    </w:pPr>
    <w:rPr>
      <w:rFonts w:ascii="Fira Sans Condensed SemiBold" w:hAnsi="Fira Sans Condensed SemiBold"/>
      <w:iCs/>
      <w:szCs w:val="28"/>
    </w:rPr>
  </w:style>
  <w:style w:type="paragraph" w:styleId="berschrift3">
    <w:name w:val="heading 3"/>
    <w:aliases w:val="Ebene 3"/>
    <w:basedOn w:val="Standard"/>
    <w:next w:val="Standard"/>
    <w:link w:val="berschrift3Zchn"/>
    <w:uiPriority w:val="1"/>
    <w:unhideWhenUsed/>
    <w:qFormat/>
    <w:rsid w:val="003F6CC6"/>
    <w:pPr>
      <w:keepNext/>
      <w:numPr>
        <w:ilvl w:val="2"/>
        <w:numId w:val="38"/>
      </w:numPr>
      <w:ind w:left="567" w:hanging="567"/>
      <w:outlineLvl w:val="2"/>
    </w:pPr>
    <w:rPr>
      <w:rFonts w:ascii="Fira Sans Condensed SemiBold" w:hAnsi="Fira Sans Condensed SemiBold"/>
      <w:szCs w:val="26"/>
    </w:rPr>
  </w:style>
  <w:style w:type="paragraph" w:styleId="berschrift4">
    <w:name w:val="heading 4"/>
    <w:aliases w:val="Ebene 4"/>
    <w:basedOn w:val="Standard"/>
    <w:next w:val="Standard"/>
    <w:link w:val="berschrift4Zchn"/>
    <w:uiPriority w:val="1"/>
    <w:unhideWhenUsed/>
    <w:qFormat/>
    <w:rsid w:val="00B42F97"/>
    <w:pPr>
      <w:keepNext/>
      <w:numPr>
        <w:ilvl w:val="3"/>
        <w:numId w:val="38"/>
      </w:numPr>
      <w:ind w:left="709" w:hanging="709"/>
      <w:outlineLvl w:val="3"/>
    </w:pPr>
    <w:rPr>
      <w:rFonts w:ascii="Fira Sans Condensed SemiBold" w:hAnsi="Fira Sans Condensed SemiBold"/>
      <w:szCs w:val="28"/>
    </w:rPr>
  </w:style>
  <w:style w:type="paragraph" w:styleId="berschrift5">
    <w:name w:val="heading 5"/>
    <w:basedOn w:val="Standard"/>
    <w:next w:val="Standard"/>
    <w:link w:val="berschrift5Zchn"/>
    <w:uiPriority w:val="1"/>
    <w:unhideWhenUsed/>
    <w:rsid w:val="001B6310"/>
    <w:pPr>
      <w:numPr>
        <w:ilvl w:val="4"/>
        <w:numId w:val="24"/>
      </w:numPr>
      <w:spacing w:before="240" w:after="60"/>
      <w:outlineLvl w:val="4"/>
    </w:pPr>
    <w:rPr>
      <w:b/>
      <w:bCs/>
      <w:i/>
      <w:iCs/>
      <w:szCs w:val="26"/>
    </w:rPr>
  </w:style>
  <w:style w:type="paragraph" w:styleId="berschrift6">
    <w:name w:val="heading 6"/>
    <w:basedOn w:val="Standard"/>
    <w:next w:val="Standard"/>
    <w:link w:val="berschrift6Zchn"/>
    <w:uiPriority w:val="1"/>
    <w:unhideWhenUsed/>
    <w:rsid w:val="00716A2C"/>
    <w:pPr>
      <w:numPr>
        <w:ilvl w:val="5"/>
        <w:numId w:val="24"/>
      </w:numPr>
      <w:spacing w:before="240" w:after="60"/>
      <w:outlineLvl w:val="5"/>
    </w:pPr>
    <w:rPr>
      <w:b/>
      <w:bCs/>
      <w:szCs w:val="22"/>
    </w:rPr>
  </w:style>
  <w:style w:type="paragraph" w:styleId="berschrift7">
    <w:name w:val="heading 7"/>
    <w:basedOn w:val="Standard"/>
    <w:next w:val="Standard"/>
    <w:link w:val="berschrift7Zchn"/>
    <w:uiPriority w:val="1"/>
    <w:unhideWhenUsed/>
    <w:rsid w:val="00716A2C"/>
    <w:pPr>
      <w:numPr>
        <w:ilvl w:val="6"/>
        <w:numId w:val="24"/>
      </w:numPr>
      <w:spacing w:before="240" w:after="60"/>
      <w:outlineLvl w:val="6"/>
    </w:pPr>
  </w:style>
  <w:style w:type="paragraph" w:styleId="berschrift8">
    <w:name w:val="heading 8"/>
    <w:basedOn w:val="Standard"/>
    <w:next w:val="Standard"/>
    <w:link w:val="berschrift8Zchn"/>
    <w:uiPriority w:val="1"/>
    <w:unhideWhenUsed/>
    <w:rsid w:val="00716A2C"/>
    <w:pPr>
      <w:numPr>
        <w:ilvl w:val="7"/>
        <w:numId w:val="24"/>
      </w:numPr>
      <w:spacing w:before="240" w:after="60"/>
      <w:outlineLvl w:val="7"/>
    </w:pPr>
    <w:rPr>
      <w:i/>
      <w:iCs/>
    </w:rPr>
  </w:style>
  <w:style w:type="paragraph" w:styleId="berschrift9">
    <w:name w:val="heading 9"/>
    <w:basedOn w:val="Standard"/>
    <w:next w:val="Standard"/>
    <w:link w:val="berschrift9Zchn"/>
    <w:uiPriority w:val="1"/>
    <w:unhideWhenUsed/>
    <w:rsid w:val="00716A2C"/>
    <w:pPr>
      <w:numPr>
        <w:ilvl w:val="8"/>
        <w:numId w:val="24"/>
      </w:numPr>
      <w:spacing w:before="240" w:after="60"/>
      <w:outlineLvl w:val="8"/>
    </w:pPr>
    <w:rPr>
      <w:rFonts w:ascii="Cambria" w:hAnsi="Cambria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aliases w:val="Ebene 1 Zchn"/>
    <w:basedOn w:val="Absatz-Standardschriftart"/>
    <w:link w:val="berschrift1"/>
    <w:uiPriority w:val="1"/>
    <w:rsid w:val="003F6CC6"/>
    <w:rPr>
      <w:rFonts w:ascii="Fira Sans Condensed SemiBold" w:hAnsi="Fira Sans Condensed SemiBold"/>
      <w:szCs w:val="24"/>
    </w:rPr>
  </w:style>
  <w:style w:type="character" w:customStyle="1" w:styleId="berschrift2Zchn">
    <w:name w:val="Überschrift 2 Zchn"/>
    <w:aliases w:val="Ebene 2 Zchn"/>
    <w:basedOn w:val="Absatz-Standardschriftart"/>
    <w:link w:val="berschrift2"/>
    <w:uiPriority w:val="1"/>
    <w:rsid w:val="003F6CC6"/>
    <w:rPr>
      <w:rFonts w:ascii="Fira Sans Condensed SemiBold" w:hAnsi="Fira Sans Condensed SemiBold"/>
      <w:iCs/>
      <w:szCs w:val="28"/>
    </w:rPr>
  </w:style>
  <w:style w:type="character" w:customStyle="1" w:styleId="berschrift3Zchn">
    <w:name w:val="Überschrift 3 Zchn"/>
    <w:aliases w:val="Ebene 3 Zchn"/>
    <w:basedOn w:val="Absatz-Standardschriftart"/>
    <w:link w:val="berschrift3"/>
    <w:uiPriority w:val="1"/>
    <w:rsid w:val="003F6CC6"/>
    <w:rPr>
      <w:rFonts w:ascii="Fira Sans Condensed SemiBold" w:hAnsi="Fira Sans Condensed SemiBold"/>
      <w:szCs w:val="26"/>
    </w:rPr>
  </w:style>
  <w:style w:type="character" w:customStyle="1" w:styleId="berschrift4Zchn">
    <w:name w:val="Überschrift 4 Zchn"/>
    <w:aliases w:val="Ebene 4 Zchn"/>
    <w:basedOn w:val="Absatz-Standardschriftart"/>
    <w:link w:val="berschrift4"/>
    <w:uiPriority w:val="1"/>
    <w:rsid w:val="00B42F97"/>
    <w:rPr>
      <w:rFonts w:ascii="Fira Sans Condensed SemiBold" w:hAnsi="Fira Sans Condensed SemiBold"/>
      <w:szCs w:val="28"/>
    </w:rPr>
  </w:style>
  <w:style w:type="character" w:customStyle="1" w:styleId="berschrift5Zchn">
    <w:name w:val="Überschrift 5 Zchn"/>
    <w:basedOn w:val="Absatz-Standardschriftart"/>
    <w:link w:val="berschrift5"/>
    <w:uiPriority w:val="1"/>
    <w:rsid w:val="001B6310"/>
    <w:rPr>
      <w:rFonts w:ascii="Calibri" w:hAnsi="Calibri"/>
      <w:b/>
      <w:bCs/>
      <w:i/>
      <w:iCs/>
      <w:sz w:val="24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1"/>
    <w:rsid w:val="007C529B"/>
    <w:rPr>
      <w:rFonts w:ascii="Calibri" w:hAnsi="Calibri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1"/>
    <w:rsid w:val="007C529B"/>
    <w:rPr>
      <w:rFonts w:ascii="Calibri" w:hAnsi="Calibri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1"/>
    <w:rsid w:val="007C529B"/>
    <w:rPr>
      <w:rFonts w:ascii="Calibri" w:hAnsi="Calibri"/>
      <w:i/>
      <w:iCs/>
      <w:sz w:val="24"/>
      <w:szCs w:val="24"/>
    </w:rPr>
  </w:style>
  <w:style w:type="character" w:customStyle="1" w:styleId="berschrift9Zchn">
    <w:name w:val="Überschrift 9 Zchn"/>
    <w:basedOn w:val="Absatz-Standardschriftart"/>
    <w:link w:val="berschrift9"/>
    <w:uiPriority w:val="1"/>
    <w:rsid w:val="007C529B"/>
    <w:rPr>
      <w:rFonts w:ascii="Cambria" w:hAnsi="Cambria"/>
      <w:sz w:val="22"/>
      <w:szCs w:val="22"/>
    </w:rPr>
  </w:style>
  <w:style w:type="paragraph" w:styleId="Titel">
    <w:name w:val="Title"/>
    <w:basedOn w:val="Standard"/>
    <w:next w:val="Standard"/>
    <w:link w:val="TitelZchn"/>
    <w:uiPriority w:val="10"/>
    <w:rsid w:val="00716A2C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716A2C"/>
    <w:rPr>
      <w:rFonts w:ascii="Calibri" w:hAnsi="Calibri"/>
      <w:smallCaps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rsid w:val="00716A2C"/>
    <w:rPr>
      <w:i/>
      <w:iCs/>
      <w:smallCaps/>
      <w:spacing w:val="10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16A2C"/>
    <w:rPr>
      <w:rFonts w:ascii="Calibri" w:hAnsi="Calibri"/>
      <w:i/>
      <w:iCs/>
      <w:smallCaps/>
      <w:spacing w:val="10"/>
      <w:sz w:val="28"/>
      <w:szCs w:val="28"/>
    </w:rPr>
  </w:style>
  <w:style w:type="character" w:styleId="Fett">
    <w:name w:val="Strong"/>
    <w:basedOn w:val="Absatz-Standardschriftart"/>
    <w:uiPriority w:val="22"/>
    <w:rsid w:val="00716A2C"/>
    <w:rPr>
      <w:b/>
      <w:bCs/>
    </w:rPr>
  </w:style>
  <w:style w:type="character" w:styleId="Hervorhebung">
    <w:name w:val="Emphasis"/>
    <w:basedOn w:val="Absatz-Standardschriftart"/>
    <w:uiPriority w:val="20"/>
    <w:qFormat/>
    <w:rsid w:val="00AD764A"/>
    <w:rPr>
      <w:rFonts w:ascii="Fira Sans Condensed SemiBold" w:hAnsi="Fira Sans Condensed SemiBold"/>
      <w:i w:val="0"/>
      <w:iCs/>
    </w:rPr>
  </w:style>
  <w:style w:type="paragraph" w:styleId="KeinLeerraum">
    <w:name w:val="No Spacing"/>
    <w:basedOn w:val="Standard"/>
    <w:uiPriority w:val="1"/>
    <w:rsid w:val="00716A2C"/>
    <w:pPr>
      <w:spacing w:line="240" w:lineRule="auto"/>
    </w:pPr>
  </w:style>
  <w:style w:type="paragraph" w:styleId="Listenabsatz">
    <w:name w:val="List Paragraph"/>
    <w:basedOn w:val="Standard"/>
    <w:uiPriority w:val="34"/>
    <w:rsid w:val="00716A2C"/>
    <w:pPr>
      <w:ind w:left="720"/>
      <w:contextualSpacing/>
    </w:pPr>
  </w:style>
  <w:style w:type="paragraph" w:styleId="Zitat">
    <w:name w:val="Quote"/>
    <w:basedOn w:val="Standard"/>
    <w:next w:val="Standard"/>
    <w:link w:val="ZitatZchn"/>
    <w:uiPriority w:val="29"/>
    <w:rsid w:val="00716A2C"/>
    <w:rPr>
      <w:i/>
      <w:iCs/>
    </w:rPr>
  </w:style>
  <w:style w:type="character" w:customStyle="1" w:styleId="ZitatZchn">
    <w:name w:val="Zitat Zchn"/>
    <w:basedOn w:val="Absatz-Standardschriftart"/>
    <w:link w:val="Zitat"/>
    <w:uiPriority w:val="29"/>
    <w:rsid w:val="00716A2C"/>
    <w:rPr>
      <w:rFonts w:ascii="Calibri" w:hAnsi="Calibri"/>
      <w:i/>
      <w:iCs/>
      <w:sz w:val="24"/>
      <w:szCs w:val="24"/>
    </w:rPr>
  </w:style>
  <w:style w:type="paragraph" w:styleId="IntensivesZitat">
    <w:name w:val="Intense Quote"/>
    <w:basedOn w:val="Standard"/>
    <w:next w:val="Standard"/>
    <w:link w:val="IntensivesZitatZchn"/>
    <w:uiPriority w:val="30"/>
    <w:rsid w:val="00716A2C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16A2C"/>
    <w:rPr>
      <w:rFonts w:ascii="Calibri" w:hAnsi="Calibri"/>
      <w:i/>
      <w:iCs/>
      <w:sz w:val="24"/>
      <w:szCs w:val="24"/>
    </w:rPr>
  </w:style>
  <w:style w:type="character" w:styleId="SchwacheHervorhebung">
    <w:name w:val="Subtle Emphasis"/>
    <w:uiPriority w:val="19"/>
    <w:rsid w:val="00716A2C"/>
    <w:rPr>
      <w:i/>
      <w:iCs/>
    </w:rPr>
  </w:style>
  <w:style w:type="character" w:styleId="IntensiveHervorhebung">
    <w:name w:val="Intense Emphasis"/>
    <w:uiPriority w:val="21"/>
    <w:rsid w:val="00716A2C"/>
    <w:rPr>
      <w:b/>
      <w:bCs/>
      <w:i/>
      <w:iCs/>
    </w:rPr>
  </w:style>
  <w:style w:type="character" w:styleId="SchwacherVerweis">
    <w:name w:val="Subtle Reference"/>
    <w:basedOn w:val="Absatz-Standardschriftart"/>
    <w:uiPriority w:val="31"/>
    <w:rsid w:val="00716A2C"/>
    <w:rPr>
      <w:smallCaps/>
    </w:rPr>
  </w:style>
  <w:style w:type="character" w:styleId="IntensiverVerweis">
    <w:name w:val="Intense Reference"/>
    <w:uiPriority w:val="32"/>
    <w:rsid w:val="00716A2C"/>
    <w:rPr>
      <w:b/>
      <w:bCs/>
      <w:smallCaps/>
    </w:rPr>
  </w:style>
  <w:style w:type="character" w:styleId="Buchtitel">
    <w:name w:val="Book Title"/>
    <w:basedOn w:val="Absatz-Standardschriftart"/>
    <w:uiPriority w:val="33"/>
    <w:rsid w:val="00716A2C"/>
    <w:rPr>
      <w:i/>
      <w:i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716A2C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customStyle="1" w:styleId="Beispieltext">
    <w:name w:val="Beispieltext"/>
    <w:basedOn w:val="Standard"/>
    <w:rsid w:val="00716A2C"/>
    <w:pPr>
      <w:spacing w:before="60" w:after="60"/>
    </w:pPr>
    <w:rPr>
      <w:b/>
      <w:color w:val="4F81BD"/>
      <w14:shadow w14:blurRad="0" w14:dist="25400" w14:dir="2700000" w14:sx="0" w14:sy="0" w14:kx="0" w14:ky="0" w14:algn="none">
        <w14:srgbClr w14:val="000000">
          <w14:alpha w14:val="50000"/>
        </w14:srgbClr>
      </w14:shadow>
      <w14:textOutline w14:w="9525" w14:cap="flat" w14:cmpd="sng" w14:algn="ctr">
        <w14:solidFill>
          <w14:schemeClr w14:val="bg1">
            <w14:alpha w14:val="50000"/>
            <w14:lumMod w14:val="75000"/>
          </w14:schemeClr>
        </w14:solidFill>
        <w14:prstDash w14:val="solid"/>
        <w14:round/>
      </w14:textOutline>
    </w:rPr>
  </w:style>
  <w:style w:type="paragraph" w:customStyle="1" w:styleId="Betreff">
    <w:name w:val="Betreff"/>
    <w:basedOn w:val="berschrift1"/>
    <w:next w:val="Standard"/>
    <w:qFormat/>
    <w:rsid w:val="00BF04F5"/>
    <w:pPr>
      <w:numPr>
        <w:numId w:val="0"/>
      </w:numPr>
      <w:tabs>
        <w:tab w:val="left" w:pos="851"/>
      </w:tabs>
      <w:jc w:val="both"/>
    </w:pPr>
    <w:rPr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581B1D"/>
    <w:pPr>
      <w:tabs>
        <w:tab w:val="center" w:pos="4536"/>
        <w:tab w:val="right" w:pos="9072"/>
      </w:tabs>
      <w:spacing w:line="180" w:lineRule="exact"/>
    </w:pPr>
    <w:rPr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uiPriority w:val="99"/>
    <w:rsid w:val="00581B1D"/>
    <w:rPr>
      <w:rFonts w:ascii="Fira Sans Condensed" w:hAnsi="Fira Sans Condensed"/>
      <w:sz w:val="14"/>
      <w:szCs w:val="14"/>
    </w:rPr>
  </w:style>
  <w:style w:type="paragraph" w:styleId="Fuzeile">
    <w:name w:val="footer"/>
    <w:basedOn w:val="Standard"/>
    <w:link w:val="FuzeileZchn"/>
    <w:uiPriority w:val="99"/>
    <w:unhideWhenUsed/>
    <w:rsid w:val="00C56015"/>
    <w:pPr>
      <w:spacing w:line="200" w:lineRule="exact"/>
    </w:pPr>
    <w:rPr>
      <w:bCs/>
      <w:color w:val="E30213"/>
      <w:sz w:val="14"/>
      <w:szCs w:val="14"/>
    </w:rPr>
  </w:style>
  <w:style w:type="character" w:customStyle="1" w:styleId="FuzeileZchn">
    <w:name w:val="Fußzeile Zchn"/>
    <w:basedOn w:val="Absatz-Standardschriftart"/>
    <w:link w:val="Fuzeile"/>
    <w:uiPriority w:val="99"/>
    <w:rsid w:val="00C56015"/>
    <w:rPr>
      <w:rFonts w:ascii="Fira Sans Condensed" w:hAnsi="Fira Sans Condensed"/>
      <w:bCs/>
      <w:color w:val="E30213"/>
      <w:sz w:val="14"/>
      <w:szCs w:val="1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26C7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26C7D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A670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7322AB"/>
    <w:rPr>
      <w:color w:val="auto"/>
      <w:u w:val="single"/>
    </w:rPr>
  </w:style>
  <w:style w:type="character" w:styleId="Platzhaltertext">
    <w:name w:val="Placeholder Text"/>
    <w:basedOn w:val="Absatz-Standardschriftart"/>
    <w:uiPriority w:val="99"/>
    <w:semiHidden/>
    <w:rsid w:val="00DE1861"/>
    <w:rPr>
      <w:color w:val="808080"/>
    </w:rPr>
  </w:style>
  <w:style w:type="paragraph" w:customStyle="1" w:styleId="keinAbstand">
    <w:name w:val="kein Abstand"/>
    <w:basedOn w:val="Listenabsatz"/>
    <w:rsid w:val="007322AB"/>
    <w:pPr>
      <w:spacing w:line="240" w:lineRule="auto"/>
      <w:ind w:left="0"/>
      <w:jc w:val="both"/>
    </w:pPr>
  </w:style>
  <w:style w:type="paragraph" w:customStyle="1" w:styleId="BereichAbteilung">
    <w:name w:val="Bereich / Abteilung"/>
    <w:basedOn w:val="Standard"/>
    <w:link w:val="BereichAbteilungZchn"/>
    <w:rsid w:val="004A6765"/>
    <w:rPr>
      <w:rFonts w:ascii="Fira Sans Condensed SemiBold" w:hAnsi="Fira Sans Condensed SemiBold"/>
      <w:caps/>
    </w:rPr>
  </w:style>
  <w:style w:type="paragraph" w:customStyle="1" w:styleId="Kontaktdaten">
    <w:name w:val="Kontaktdaten"/>
    <w:basedOn w:val="Standard"/>
    <w:link w:val="KontaktdatenZchn"/>
    <w:rsid w:val="00193D5A"/>
    <w:pPr>
      <w:framePr w:wrap="around" w:vAnchor="page" w:hAnchor="page" w:x="7089" w:y="3205"/>
      <w:spacing w:line="200" w:lineRule="exact"/>
      <w:suppressOverlap/>
    </w:pPr>
    <w:rPr>
      <w:sz w:val="16"/>
      <w:szCs w:val="14"/>
    </w:rPr>
  </w:style>
  <w:style w:type="character" w:customStyle="1" w:styleId="BereichAbteilungZchn">
    <w:name w:val="Bereich / Abteilung Zchn"/>
    <w:basedOn w:val="Absatz-Standardschriftart"/>
    <w:link w:val="BereichAbteilung"/>
    <w:rsid w:val="004A6765"/>
    <w:rPr>
      <w:rFonts w:ascii="Fira Sans Condensed SemiBold" w:hAnsi="Fira Sans Condensed SemiBold"/>
      <w:caps/>
      <w:szCs w:val="24"/>
    </w:rPr>
  </w:style>
  <w:style w:type="paragraph" w:customStyle="1" w:styleId="EinfAbs">
    <w:name w:val="[Einf. Abs.]"/>
    <w:basedOn w:val="Standard"/>
    <w:uiPriority w:val="99"/>
    <w:rsid w:val="004A6765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</w:rPr>
  </w:style>
  <w:style w:type="character" w:customStyle="1" w:styleId="KontaktdatenZchn">
    <w:name w:val="Kontaktdaten Zchn"/>
    <w:basedOn w:val="Absatz-Standardschriftart"/>
    <w:link w:val="Kontaktdaten"/>
    <w:rsid w:val="00193D5A"/>
    <w:rPr>
      <w:rFonts w:ascii="Fira Sans Condensed" w:hAnsi="Fira Sans Condensed"/>
      <w:sz w:val="16"/>
      <w:szCs w:val="14"/>
    </w:rPr>
  </w:style>
  <w:style w:type="paragraph" w:customStyle="1" w:styleId="Aktenzeichen">
    <w:name w:val="Aktenzeichen"/>
    <w:basedOn w:val="Kontaktdaten"/>
    <w:link w:val="AktenzeichenZchn"/>
    <w:rsid w:val="00360254"/>
    <w:pPr>
      <w:framePr w:wrap="around"/>
    </w:pPr>
  </w:style>
  <w:style w:type="paragraph" w:styleId="Beschriftung">
    <w:name w:val="caption"/>
    <w:basedOn w:val="Standard"/>
    <w:next w:val="Standard"/>
    <w:semiHidden/>
    <w:unhideWhenUsed/>
    <w:qFormat/>
    <w:rsid w:val="003B7F0B"/>
    <w:pPr>
      <w:numPr>
        <w:ilvl w:val="3"/>
        <w:numId w:val="29"/>
      </w:num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customStyle="1" w:styleId="AktenzeichenZchn">
    <w:name w:val="Aktenzeichen Zchn"/>
    <w:basedOn w:val="KontaktdatenZchn"/>
    <w:link w:val="Aktenzeichen"/>
    <w:rsid w:val="00360254"/>
    <w:rPr>
      <w:rFonts w:ascii="Fira Sans Condensed" w:hAnsi="Fira Sans Condensed"/>
      <w:sz w:val="14"/>
      <w:szCs w:val="14"/>
    </w:rPr>
  </w:style>
  <w:style w:type="paragraph" w:styleId="Verzeichnis1">
    <w:name w:val="toc 1"/>
    <w:basedOn w:val="Standard"/>
    <w:next w:val="Standard"/>
    <w:autoRedefine/>
    <w:uiPriority w:val="39"/>
    <w:unhideWhenUsed/>
    <w:rsid w:val="003F6CC6"/>
    <w:pPr>
      <w:numPr>
        <w:numId w:val="38"/>
      </w:numPr>
      <w:spacing w:after="100"/>
    </w:pPr>
    <w:rPr>
      <w:rFonts w:ascii="Fira Sans Condensed SemiBold" w:hAnsi="Fira Sans Condensed SemiBol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322AB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7322AB"/>
    <w:rPr>
      <w:color w:val="auto"/>
      <w:u w:val="single"/>
    </w:rPr>
  </w:style>
  <w:style w:type="paragraph" w:customStyle="1" w:styleId="Absenderzeilen">
    <w:name w:val="Absenderzeile(n)"/>
    <w:basedOn w:val="Standard"/>
    <w:link w:val="AbsenderzeilenZchn"/>
    <w:rsid w:val="002E3017"/>
    <w:pPr>
      <w:spacing w:line="180" w:lineRule="exact"/>
    </w:pPr>
    <w:rPr>
      <w:rFonts w:ascii="Fira Sans Condensed SemiBold" w:hAnsi="Fira Sans Condensed SemiBold"/>
      <w:bCs/>
      <w:color w:val="E30213"/>
      <w:sz w:val="14"/>
      <w:szCs w:val="14"/>
    </w:rPr>
  </w:style>
  <w:style w:type="character" w:customStyle="1" w:styleId="AbsenderzeilenZchn">
    <w:name w:val="Absenderzeile(n) Zchn"/>
    <w:basedOn w:val="Absatz-Standardschriftart"/>
    <w:link w:val="Absenderzeilen"/>
    <w:rsid w:val="002E3017"/>
    <w:rPr>
      <w:rFonts w:ascii="Fira Sans Condensed SemiBold" w:hAnsi="Fira Sans Condensed SemiBold"/>
      <w:bCs/>
      <w:color w:val="E30213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OS_M~1\AppData\Local\Temp\230214_HVF_Briefvorlage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230119_HVF">
      <a:majorFont>
        <a:latin typeface="Fira Sans Condensed SemiBold"/>
        <a:ea typeface=""/>
        <a:cs typeface=""/>
      </a:majorFont>
      <a:minorFont>
        <a:latin typeface="Fira Sans Condensed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44307A-C873-465E-8AE6-1B7D53719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230214_HVF_Briefvorlage.dotx</Template>
  <TotalTime>0</TotalTime>
  <Pages>1</Pages>
  <Words>12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HS Ludwigsburg</Company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Joos, Marc-Oliver</dc:creator>
  <cp:lastModifiedBy>Alexander Schwarz</cp:lastModifiedBy>
  <cp:revision>3</cp:revision>
  <cp:lastPrinted>2023-05-15T07:19:00Z</cp:lastPrinted>
  <dcterms:created xsi:type="dcterms:W3CDTF">2023-05-15T07:00:00Z</dcterms:created>
  <dcterms:modified xsi:type="dcterms:W3CDTF">2023-05-15T07:43:00Z</dcterms:modified>
</cp:coreProperties>
</file>